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A4EFCB" w14:textId="77777777" w:rsidR="00F0416D" w:rsidRPr="00354C1F" w:rsidRDefault="00F0416D" w:rsidP="00152C03"/>
    <w:tbl>
      <w:tblPr>
        <w:tblpPr w:leftFromText="142" w:rightFromText="142" w:vertAnchor="page" w:horzAnchor="margin" w:tblpY="4565"/>
        <w:tblOverlap w:val="never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F0416D" w:rsidRPr="00354C1F" w14:paraId="4FCD498A" w14:textId="77777777" w:rsidTr="00354C1F">
        <w:trPr>
          <w:trHeight w:hRule="exact" w:val="850"/>
        </w:trPr>
        <w:tc>
          <w:tcPr>
            <w:tcW w:w="9639" w:type="dxa"/>
            <w:tcMar>
              <w:left w:w="0" w:type="dxa"/>
              <w:right w:w="0" w:type="dxa"/>
            </w:tcMar>
          </w:tcPr>
          <w:p w14:paraId="209002EF" w14:textId="37B0E9A6" w:rsidR="00F0416D" w:rsidRPr="00354C1F" w:rsidRDefault="00F0416D" w:rsidP="00477743">
            <w:pPr>
              <w:pStyle w:val="Titel1"/>
            </w:pPr>
          </w:p>
        </w:tc>
      </w:tr>
      <w:tr w:rsidR="009D67DA" w:rsidRPr="00354C1F" w14:paraId="1EAE5BEF" w14:textId="77777777" w:rsidTr="009D67DA">
        <w:trPr>
          <w:trHeight w:hRule="exact" w:val="1701"/>
        </w:trPr>
        <w:tc>
          <w:tcPr>
            <w:tcW w:w="9639" w:type="dxa"/>
            <w:tcMar>
              <w:left w:w="0" w:type="dxa"/>
              <w:right w:w="0" w:type="dxa"/>
            </w:tcMar>
          </w:tcPr>
          <w:p w14:paraId="118B0E40" w14:textId="4CFEF729" w:rsidR="009D67DA" w:rsidRPr="00354C1F" w:rsidRDefault="009D67DA" w:rsidP="00477743">
            <w:pPr>
              <w:pStyle w:val="Titel2"/>
            </w:pPr>
          </w:p>
        </w:tc>
      </w:tr>
    </w:tbl>
    <w:tbl>
      <w:tblPr>
        <w:tblpPr w:leftFromText="141" w:rightFromText="141" w:vertAnchor="text" w:tblpX="2547" w:tblpY="7315"/>
        <w:tblW w:w="7083" w:type="dxa"/>
        <w:tblLook w:val="04A0" w:firstRow="1" w:lastRow="0" w:firstColumn="1" w:lastColumn="0" w:noHBand="0" w:noVBand="1"/>
      </w:tblPr>
      <w:tblGrid>
        <w:gridCol w:w="7083"/>
      </w:tblGrid>
      <w:tr w:rsidR="00012DA0" w:rsidRPr="00354C1F" w14:paraId="49606241" w14:textId="77777777" w:rsidTr="00012DA0">
        <w:trPr>
          <w:trHeight w:val="1834"/>
        </w:trPr>
        <w:tc>
          <w:tcPr>
            <w:tcW w:w="7083" w:type="dxa"/>
          </w:tcPr>
          <w:p w14:paraId="655357E9" w14:textId="04186A41" w:rsidR="00012DA0" w:rsidRPr="00354C1F" w:rsidRDefault="00167273" w:rsidP="00CF05F1">
            <w:pPr>
              <w:pStyle w:val="Titel3"/>
            </w:pPr>
            <w:r>
              <w:t>Auswertung von Thermografie-Aufnahmen von Photovoltaikanlagen</w:t>
            </w:r>
          </w:p>
        </w:tc>
      </w:tr>
    </w:tbl>
    <w:p w14:paraId="11A644F0" w14:textId="77777777" w:rsidR="005A029F" w:rsidRPr="00354C1F" w:rsidRDefault="000510B4" w:rsidP="00152C03">
      <w:r w:rsidRPr="00354C1F">
        <w:rPr>
          <w:noProof/>
        </w:rPr>
        <w:drawing>
          <wp:anchor distT="0" distB="0" distL="114300" distR="114300" simplePos="0" relativeHeight="251658240" behindDoc="1" locked="1" layoutInCell="1" allowOverlap="1" wp14:anchorId="0D159154" wp14:editId="3D8784DF">
            <wp:simplePos x="0" y="0"/>
            <wp:positionH relativeFrom="column">
              <wp:posOffset>1587500</wp:posOffset>
            </wp:positionH>
            <wp:positionV relativeFrom="page">
              <wp:posOffset>1790700</wp:posOffset>
            </wp:positionV>
            <wp:extent cx="4528185" cy="2868930"/>
            <wp:effectExtent l="0" t="0" r="5715" b="7620"/>
            <wp:wrapNone/>
            <wp:docPr id="177151148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511487" name="Grafik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2" b="10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286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29F" w:rsidRPr="00354C1F">
        <w:br w:type="page"/>
      </w:r>
    </w:p>
    <w:p w14:paraId="61CCB33A" w14:textId="2DEE96E6" w:rsidR="000D10E3" w:rsidRPr="00354C1F" w:rsidRDefault="000D10E3" w:rsidP="00152C03">
      <w:pPr>
        <w:sectPr w:rsidR="000D10E3" w:rsidRPr="00354C1F" w:rsidSect="00D40F6F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0" w:h="16840"/>
          <w:pgMar w:top="2495" w:right="1134" w:bottom="1134" w:left="1134" w:header="851" w:footer="454" w:gutter="0"/>
          <w:cols w:space="708"/>
          <w:docGrid w:linePitch="360"/>
        </w:sectPr>
      </w:pPr>
    </w:p>
    <w:p w14:paraId="75033E3F" w14:textId="5B70501F" w:rsidR="005A48FF" w:rsidRDefault="005A48FF" w:rsidP="002522D2">
      <w:pPr>
        <w:pStyle w:val="berschrift1"/>
        <w:numPr>
          <w:ilvl w:val="0"/>
          <w:numId w:val="0"/>
        </w:numPr>
        <w:ind w:left="431" w:hanging="431"/>
      </w:pPr>
      <w:r>
        <w:lastRenderedPageBreak/>
        <w:t>Preisliste</w:t>
      </w:r>
      <w:r w:rsidR="005765FB">
        <w:t xml:space="preserve"> Auswertung von Thermografie-Bildern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8"/>
        <w:gridCol w:w="2472"/>
      </w:tblGrid>
      <w:tr w:rsidR="007864CF" w:rsidRPr="00BA210D" w14:paraId="5EBB9113" w14:textId="77777777" w:rsidTr="00BA210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7D8DA89" w14:textId="77777777" w:rsidR="007864CF" w:rsidRPr="00BA210D" w:rsidRDefault="007864CF" w:rsidP="00BA210D">
            <w:pPr>
              <w:rPr>
                <w:b/>
                <w:bCs/>
              </w:rPr>
            </w:pPr>
            <w:r w:rsidRPr="00BA210D">
              <w:rPr>
                <w:b/>
                <w:bCs/>
              </w:rPr>
              <w:t>Anlagenleistung</w:t>
            </w:r>
          </w:p>
        </w:tc>
        <w:tc>
          <w:tcPr>
            <w:tcW w:w="0" w:type="auto"/>
            <w:vAlign w:val="center"/>
            <w:hideMark/>
          </w:tcPr>
          <w:p w14:paraId="45447749" w14:textId="7FB8EBD7" w:rsidR="007864CF" w:rsidRPr="00BA210D" w:rsidRDefault="007864CF" w:rsidP="00BA210D">
            <w:pPr>
              <w:rPr>
                <w:b/>
                <w:bCs/>
              </w:rPr>
            </w:pPr>
            <w:r w:rsidRPr="00BA210D">
              <w:rPr>
                <w:b/>
                <w:bCs/>
              </w:rPr>
              <w:t>Preis</w:t>
            </w:r>
            <w:r w:rsidR="00BB06F8">
              <w:rPr>
                <w:b/>
                <w:bCs/>
              </w:rPr>
              <w:t xml:space="preserve"> exkl</w:t>
            </w:r>
            <w:r w:rsidR="00DB5F55">
              <w:rPr>
                <w:b/>
                <w:bCs/>
              </w:rPr>
              <w:t xml:space="preserve">. </w:t>
            </w:r>
            <w:r w:rsidR="00C62505">
              <w:rPr>
                <w:b/>
                <w:bCs/>
              </w:rPr>
              <w:t>MwSt.</w:t>
            </w:r>
            <w:r w:rsidR="00DB5F55">
              <w:rPr>
                <w:b/>
                <w:bCs/>
              </w:rPr>
              <w:t xml:space="preserve"> </w:t>
            </w:r>
            <w:r w:rsidR="005765FB">
              <w:rPr>
                <w:b/>
                <w:bCs/>
              </w:rPr>
              <w:t>[CHF]</w:t>
            </w:r>
          </w:p>
        </w:tc>
      </w:tr>
      <w:tr w:rsidR="007864CF" w:rsidRPr="00BA210D" w14:paraId="5F2E2CEF" w14:textId="77777777" w:rsidTr="00BA210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B97372" w14:textId="78CD83E4" w:rsidR="007864CF" w:rsidRPr="00BA210D" w:rsidRDefault="007864CF" w:rsidP="00BA210D">
            <w:r w:rsidRPr="00BA210D">
              <w:rPr>
                <w:b/>
                <w:bCs/>
              </w:rPr>
              <w:t>0 – 30 kW</w:t>
            </w:r>
            <w:r w:rsidR="008302A4">
              <w:rPr>
                <w:b/>
                <w:bCs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14:paraId="518ECBAF" w14:textId="39D5278E" w:rsidR="007864CF" w:rsidRPr="00BA210D" w:rsidRDefault="007864CF" w:rsidP="00BA210D">
            <w:r>
              <w:t>460</w:t>
            </w:r>
            <w:r w:rsidR="005765FB">
              <w:t>.-</w:t>
            </w:r>
          </w:p>
        </w:tc>
      </w:tr>
      <w:tr w:rsidR="007864CF" w:rsidRPr="00BA210D" w14:paraId="5E5A3863" w14:textId="77777777" w:rsidTr="00BA210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7EBC2C" w14:textId="7F49BA63" w:rsidR="007864CF" w:rsidRPr="00BA210D" w:rsidRDefault="007864CF" w:rsidP="00BA210D">
            <w:r w:rsidRPr="00BA210D">
              <w:rPr>
                <w:b/>
                <w:bCs/>
              </w:rPr>
              <w:t>30 – 100 kW</w:t>
            </w:r>
            <w:r w:rsidR="008302A4">
              <w:rPr>
                <w:b/>
                <w:bCs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14:paraId="5E059450" w14:textId="06D0F27E" w:rsidR="007864CF" w:rsidRPr="00BA210D" w:rsidRDefault="007864CF" w:rsidP="00BA210D">
            <w:r>
              <w:t>590</w:t>
            </w:r>
            <w:r w:rsidR="005765FB">
              <w:t>.-</w:t>
            </w:r>
          </w:p>
        </w:tc>
      </w:tr>
      <w:tr w:rsidR="007864CF" w:rsidRPr="00BA210D" w14:paraId="32BED13A" w14:textId="77777777" w:rsidTr="00BA210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321A89" w14:textId="4A8062C6" w:rsidR="007864CF" w:rsidRPr="00BA210D" w:rsidRDefault="007864CF" w:rsidP="00BA210D">
            <w:r w:rsidRPr="00BA210D">
              <w:rPr>
                <w:b/>
                <w:bCs/>
              </w:rPr>
              <w:t>100 – 300 kW</w:t>
            </w:r>
            <w:r w:rsidR="008302A4">
              <w:rPr>
                <w:b/>
                <w:bCs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14:paraId="0B30E6A5" w14:textId="53428AF1" w:rsidR="007864CF" w:rsidRPr="00BA210D" w:rsidRDefault="007864CF" w:rsidP="00BA210D">
            <w:r>
              <w:t>1080</w:t>
            </w:r>
            <w:r w:rsidR="005765FB">
              <w:t>.-</w:t>
            </w:r>
          </w:p>
        </w:tc>
      </w:tr>
      <w:tr w:rsidR="007864CF" w:rsidRPr="00BA210D" w14:paraId="089DEB57" w14:textId="77777777" w:rsidTr="00BA210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6D64A7" w14:textId="04D3FEEC" w:rsidR="007864CF" w:rsidRPr="00BA210D" w:rsidRDefault="007864CF" w:rsidP="00BA210D">
            <w:r w:rsidRPr="00BA210D">
              <w:rPr>
                <w:b/>
                <w:bCs/>
              </w:rPr>
              <w:t>300 – 600</w:t>
            </w:r>
            <w:r w:rsidR="008302A4">
              <w:rPr>
                <w:b/>
                <w:bCs/>
              </w:rPr>
              <w:t xml:space="preserve"> </w:t>
            </w:r>
            <w:r w:rsidR="008302A4" w:rsidRPr="00BA210D">
              <w:rPr>
                <w:b/>
                <w:bCs/>
              </w:rPr>
              <w:t>kW</w:t>
            </w:r>
            <w:r w:rsidR="008302A4">
              <w:rPr>
                <w:b/>
                <w:bCs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14:paraId="48BB4F8E" w14:textId="391C9B8E" w:rsidR="007864CF" w:rsidRPr="00BA210D" w:rsidRDefault="007864CF" w:rsidP="00BA210D">
            <w:r>
              <w:t>1315</w:t>
            </w:r>
            <w:r w:rsidR="005765FB">
              <w:t>.-</w:t>
            </w:r>
            <w:r>
              <w:t xml:space="preserve"> </w:t>
            </w:r>
          </w:p>
        </w:tc>
      </w:tr>
      <w:tr w:rsidR="007864CF" w:rsidRPr="00BA210D" w14:paraId="7A4C46F0" w14:textId="77777777" w:rsidTr="00BA210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5A2F0A" w14:textId="77777777" w:rsidR="007864CF" w:rsidRPr="00BA210D" w:rsidRDefault="007864CF" w:rsidP="00BA210D">
            <w:r w:rsidRPr="00BA210D">
              <w:rPr>
                <w:b/>
                <w:bCs/>
              </w:rPr>
              <w:t>600 – 1000 kWp</w:t>
            </w:r>
          </w:p>
        </w:tc>
        <w:tc>
          <w:tcPr>
            <w:tcW w:w="0" w:type="auto"/>
            <w:vAlign w:val="center"/>
            <w:hideMark/>
          </w:tcPr>
          <w:p w14:paraId="77CB6294" w14:textId="23986866" w:rsidR="007864CF" w:rsidRPr="00BA210D" w:rsidRDefault="007864CF" w:rsidP="00BA210D">
            <w:r>
              <w:t>1930</w:t>
            </w:r>
            <w:r w:rsidR="005765FB">
              <w:t>.-</w:t>
            </w:r>
            <w:r>
              <w:t xml:space="preserve"> </w:t>
            </w:r>
          </w:p>
        </w:tc>
      </w:tr>
      <w:tr w:rsidR="007864CF" w:rsidRPr="00BA210D" w14:paraId="205845C5" w14:textId="77777777" w:rsidTr="00BA210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4A538F" w14:textId="77777777" w:rsidR="007864CF" w:rsidRPr="00BA210D" w:rsidRDefault="007864CF" w:rsidP="00BA210D">
            <w:r w:rsidRPr="00BA210D">
              <w:rPr>
                <w:b/>
                <w:bCs/>
              </w:rPr>
              <w:t>Jedes weitere kWp</w:t>
            </w:r>
          </w:p>
        </w:tc>
        <w:tc>
          <w:tcPr>
            <w:tcW w:w="0" w:type="auto"/>
            <w:vAlign w:val="center"/>
            <w:hideMark/>
          </w:tcPr>
          <w:p w14:paraId="4D7474C8" w14:textId="2ECB9D0C" w:rsidR="007864CF" w:rsidRPr="00BA210D" w:rsidRDefault="007864CF" w:rsidP="00BA210D">
            <w:r w:rsidRPr="00BA210D">
              <w:t>+</w:t>
            </w:r>
            <w:r>
              <w:t>0.7</w:t>
            </w:r>
            <w:r w:rsidR="005765FB">
              <w:t>.-</w:t>
            </w:r>
            <w:r>
              <w:t xml:space="preserve"> </w:t>
            </w:r>
          </w:p>
        </w:tc>
      </w:tr>
    </w:tbl>
    <w:p w14:paraId="4827904F" w14:textId="77777777" w:rsidR="00FC1B50" w:rsidRDefault="00FC1B50" w:rsidP="00FC1B50">
      <w:pPr>
        <w:spacing w:after="160" w:line="259" w:lineRule="auto"/>
      </w:pPr>
      <w:r>
        <w:t>Ihre Bilder werden innerhalb von 10 Arbeitstagen ausgewertet und sie erhalten von uns einen schriftlichen Bericht der Fehler sowie Handlungsempfehlungen.</w:t>
      </w:r>
    </w:p>
    <w:p w14:paraId="61EC1CAC" w14:textId="69824B14" w:rsidR="00167273" w:rsidRDefault="00167273" w:rsidP="002522D2">
      <w:pPr>
        <w:pStyle w:val="berschrift1"/>
        <w:numPr>
          <w:ilvl w:val="0"/>
          <w:numId w:val="0"/>
        </w:numPr>
        <w:ind w:left="431" w:hanging="431"/>
      </w:pPr>
      <w:r w:rsidRPr="00167273">
        <w:t>Anleitung</w:t>
      </w:r>
      <w:r>
        <w:t>en und Hinweise</w:t>
      </w:r>
    </w:p>
    <w:p w14:paraId="0504A5FE" w14:textId="1B66F34A" w:rsidR="0074049C" w:rsidRPr="00354C1F" w:rsidRDefault="00167273" w:rsidP="002522D2">
      <w:pPr>
        <w:pStyle w:val="berschrift2"/>
        <w:numPr>
          <w:ilvl w:val="0"/>
          <w:numId w:val="0"/>
        </w:numPr>
        <w:ind w:left="576" w:hanging="576"/>
      </w:pPr>
      <w:r>
        <w:t>Aufnahme der Bilder</w:t>
      </w:r>
      <w:r w:rsidRPr="00167273">
        <w:t xml:space="preserve"> mit der Drohne</w:t>
      </w:r>
    </w:p>
    <w:p w14:paraId="7DB2931B" w14:textId="77BC1E90" w:rsidR="00167273" w:rsidRDefault="00167273" w:rsidP="00167273">
      <w:r w:rsidRPr="00755F65">
        <w:t>Damit die Thermografie</w:t>
      </w:r>
      <w:r>
        <w:t>-A</w:t>
      </w:r>
      <w:r w:rsidRPr="00755F65">
        <w:t>ufnahmen aussagekräftig und verwertbar sind, bitten wir Sie, die folgenden Vorgaben einzuhalten:</w:t>
      </w:r>
    </w:p>
    <w:p w14:paraId="2E90BCF8" w14:textId="77777777" w:rsidR="00415138" w:rsidRPr="00755F65" w:rsidRDefault="00415138" w:rsidP="00167273"/>
    <w:p w14:paraId="7FE129FA" w14:textId="77777777" w:rsidR="00167273" w:rsidRPr="00755F65" w:rsidRDefault="00167273" w:rsidP="00677C45">
      <w:pPr>
        <w:numPr>
          <w:ilvl w:val="0"/>
          <w:numId w:val="39"/>
        </w:numPr>
        <w:spacing w:after="120" w:line="259" w:lineRule="auto"/>
        <w:ind w:left="714" w:hanging="357"/>
      </w:pPr>
      <w:r w:rsidRPr="00755F65">
        <w:rPr>
          <w:b/>
          <w:bCs/>
        </w:rPr>
        <w:t>Flughöhe</w:t>
      </w:r>
      <w:r w:rsidRPr="00755F65">
        <w:t xml:space="preserve">: Die Drohne sollte sich </w:t>
      </w:r>
      <w:r w:rsidRPr="00755F65">
        <w:rPr>
          <w:b/>
          <w:bCs/>
        </w:rPr>
        <w:t>10–20 Meter über dem Dach</w:t>
      </w:r>
      <w:r w:rsidRPr="00755F65">
        <w:t xml:space="preserve"> befinden.</w:t>
      </w:r>
    </w:p>
    <w:p w14:paraId="7C145EB7" w14:textId="77777777" w:rsidR="00167273" w:rsidRPr="00755F65" w:rsidRDefault="00167273" w:rsidP="00677C45">
      <w:pPr>
        <w:numPr>
          <w:ilvl w:val="0"/>
          <w:numId w:val="39"/>
        </w:numPr>
        <w:spacing w:after="120" w:line="259" w:lineRule="auto"/>
        <w:ind w:left="714" w:hanging="357"/>
      </w:pPr>
      <w:r w:rsidRPr="00755F65">
        <w:rPr>
          <w:b/>
          <w:bCs/>
        </w:rPr>
        <w:t>Aufnahmewinkel</w:t>
      </w:r>
      <w:r w:rsidRPr="00755F65">
        <w:t xml:space="preserve">: Bilder müssen </w:t>
      </w:r>
      <w:r w:rsidRPr="00755F65">
        <w:rPr>
          <w:b/>
          <w:bCs/>
        </w:rPr>
        <w:t>senkrecht</w:t>
      </w:r>
      <w:r w:rsidRPr="00755F65">
        <w:t xml:space="preserve"> zur Anlage aufgenommen werden.</w:t>
      </w:r>
    </w:p>
    <w:p w14:paraId="34829F46" w14:textId="77777777" w:rsidR="00167273" w:rsidRPr="00755F65" w:rsidRDefault="00167273" w:rsidP="00677C45">
      <w:pPr>
        <w:numPr>
          <w:ilvl w:val="0"/>
          <w:numId w:val="39"/>
        </w:numPr>
        <w:spacing w:after="120" w:line="259" w:lineRule="auto"/>
        <w:ind w:left="714" w:hanging="357"/>
      </w:pPr>
      <w:r w:rsidRPr="00755F65">
        <w:rPr>
          <w:b/>
          <w:bCs/>
        </w:rPr>
        <w:t>Sonneneinstrahlung</w:t>
      </w:r>
      <w:r w:rsidRPr="00755F65">
        <w:t xml:space="preserve">: Mindestens </w:t>
      </w:r>
      <w:r w:rsidRPr="00755F65">
        <w:rPr>
          <w:b/>
          <w:bCs/>
        </w:rPr>
        <w:t>600 W/m²</w:t>
      </w:r>
      <w:r w:rsidRPr="00755F65">
        <w:t xml:space="preserve"> (wolkenloser Himmel erforderlich).</w:t>
      </w:r>
    </w:p>
    <w:p w14:paraId="1224FF99" w14:textId="77777777" w:rsidR="00167273" w:rsidRPr="00755F65" w:rsidRDefault="00167273" w:rsidP="00677C45">
      <w:pPr>
        <w:numPr>
          <w:ilvl w:val="0"/>
          <w:numId w:val="39"/>
        </w:numPr>
        <w:spacing w:after="120" w:line="259" w:lineRule="auto"/>
        <w:ind w:left="714" w:hanging="357"/>
      </w:pPr>
      <w:r w:rsidRPr="00755F65">
        <w:rPr>
          <w:b/>
          <w:bCs/>
        </w:rPr>
        <w:t>Anlagenstatus</w:t>
      </w:r>
      <w:r w:rsidRPr="00755F65">
        <w:t xml:space="preserve">: Die Anlage muss </w:t>
      </w:r>
      <w:r w:rsidRPr="00755F65">
        <w:rPr>
          <w:b/>
          <w:bCs/>
        </w:rPr>
        <w:t>in Betrieb</w:t>
      </w:r>
      <w:r w:rsidRPr="00755F65">
        <w:t xml:space="preserve"> sein, der Wechselrichter muss eingeschaltet sein.</w:t>
      </w:r>
    </w:p>
    <w:p w14:paraId="306E48C8" w14:textId="77777777" w:rsidR="00167273" w:rsidRPr="00755F65" w:rsidRDefault="00167273" w:rsidP="00677C45">
      <w:pPr>
        <w:numPr>
          <w:ilvl w:val="0"/>
          <w:numId w:val="39"/>
        </w:numPr>
        <w:spacing w:after="120" w:line="259" w:lineRule="auto"/>
        <w:ind w:left="714" w:hanging="357"/>
      </w:pPr>
      <w:r w:rsidRPr="00755F65">
        <w:rPr>
          <w:b/>
          <w:bCs/>
        </w:rPr>
        <w:t>Zusätzliche Aufnahmen</w:t>
      </w:r>
      <w:r w:rsidRPr="00755F65">
        <w:t xml:space="preserve">: Bei Auffälligkeiten sind </w:t>
      </w:r>
      <w:r w:rsidRPr="00755F65">
        <w:rPr>
          <w:b/>
          <w:bCs/>
        </w:rPr>
        <w:t>Detailaufnahmen</w:t>
      </w:r>
      <w:r w:rsidRPr="00755F65">
        <w:t xml:space="preserve"> erforderlich.</w:t>
      </w:r>
      <w:r>
        <w:t xml:space="preserve"> Nahaufnahmen (ein Modul pro Bild)</w:t>
      </w:r>
    </w:p>
    <w:p w14:paraId="11EADCFA" w14:textId="77777777" w:rsidR="00167273" w:rsidRPr="00755F65" w:rsidRDefault="00167273" w:rsidP="00677C45">
      <w:pPr>
        <w:numPr>
          <w:ilvl w:val="0"/>
          <w:numId w:val="39"/>
        </w:numPr>
        <w:spacing w:after="120" w:line="259" w:lineRule="auto"/>
        <w:ind w:left="714" w:hanging="357"/>
      </w:pPr>
      <w:r w:rsidRPr="00755F65">
        <w:rPr>
          <w:b/>
          <w:bCs/>
        </w:rPr>
        <w:t>Vergleichsbilder</w:t>
      </w:r>
      <w:r w:rsidRPr="00755F65">
        <w:t>: Zu jedem Wärmebild wird ein normales Foto benötigt.</w:t>
      </w:r>
    </w:p>
    <w:p w14:paraId="7A2C1EC2" w14:textId="77777777" w:rsidR="00167273" w:rsidRPr="00755F65" w:rsidRDefault="00167273" w:rsidP="00677C45">
      <w:pPr>
        <w:numPr>
          <w:ilvl w:val="0"/>
          <w:numId w:val="39"/>
        </w:numPr>
        <w:spacing w:after="120" w:line="259" w:lineRule="auto"/>
        <w:ind w:left="714" w:hanging="357"/>
      </w:pPr>
      <w:r w:rsidRPr="00755F65">
        <w:rPr>
          <w:b/>
          <w:bCs/>
        </w:rPr>
        <w:t>Zustand der Anlage</w:t>
      </w:r>
      <w:r w:rsidRPr="00755F65">
        <w:t xml:space="preserve">: Die Module sollten </w:t>
      </w:r>
      <w:r w:rsidRPr="00755F65">
        <w:rPr>
          <w:b/>
          <w:bCs/>
        </w:rPr>
        <w:t>gereinigt</w:t>
      </w:r>
      <w:r w:rsidRPr="00755F65">
        <w:t xml:space="preserve"> und in normalem Betriebszustand sein.</w:t>
      </w:r>
    </w:p>
    <w:p w14:paraId="09A504AC" w14:textId="77777777" w:rsidR="00167273" w:rsidRPr="00167273" w:rsidRDefault="00167273" w:rsidP="002522D2">
      <w:pPr>
        <w:pStyle w:val="berschrift2"/>
        <w:numPr>
          <w:ilvl w:val="0"/>
          <w:numId w:val="0"/>
        </w:numPr>
        <w:ind w:left="576" w:hanging="576"/>
      </w:pPr>
      <w:r w:rsidRPr="00167273">
        <w:t>Wichtige Hinweise:</w:t>
      </w:r>
    </w:p>
    <w:p w14:paraId="0FCB51DF" w14:textId="3152CACA" w:rsidR="00167273" w:rsidRDefault="00167273" w:rsidP="00677C45">
      <w:pPr>
        <w:numPr>
          <w:ilvl w:val="0"/>
          <w:numId w:val="41"/>
        </w:numPr>
        <w:spacing w:after="120" w:line="259" w:lineRule="auto"/>
        <w:ind w:left="714" w:hanging="357"/>
      </w:pPr>
      <w:r>
        <w:t>Bilder müssen zwingend im Format «</w:t>
      </w:r>
      <w:r w:rsidRPr="005A3FE5">
        <w:t xml:space="preserve">Radiometrisches </w:t>
      </w:r>
      <w:r>
        <w:t xml:space="preserve">jpg» geliefert werden. </w:t>
      </w:r>
    </w:p>
    <w:p w14:paraId="7830BA8F" w14:textId="77777777" w:rsidR="00167273" w:rsidRDefault="00167273" w:rsidP="00677C45">
      <w:pPr>
        <w:numPr>
          <w:ilvl w:val="0"/>
          <w:numId w:val="41"/>
        </w:numPr>
        <w:spacing w:after="120" w:line="259" w:lineRule="auto"/>
        <w:ind w:left="714" w:hanging="357"/>
      </w:pPr>
      <w:r w:rsidRPr="00755F65">
        <w:t xml:space="preserve">Bilder sollten </w:t>
      </w:r>
      <w:r w:rsidRPr="00755F65">
        <w:rPr>
          <w:b/>
          <w:bCs/>
        </w:rPr>
        <w:t>eindeutig benannt</w:t>
      </w:r>
      <w:r w:rsidRPr="00755F65">
        <w:t xml:space="preserve"> werden (z. B. „</w:t>
      </w:r>
      <w:r>
        <w:t>Dach XY</w:t>
      </w:r>
      <w:r w:rsidRPr="00755F65">
        <w:t>_Wärmebild.jpg“ und „</w:t>
      </w:r>
      <w:r>
        <w:t>Dach XY</w:t>
      </w:r>
      <w:r w:rsidRPr="00755F65">
        <w:t>_Foto.jpg“).</w:t>
      </w:r>
    </w:p>
    <w:p w14:paraId="1A13615F" w14:textId="6C0B27D5" w:rsidR="00126E9C" w:rsidRDefault="00167273" w:rsidP="00677C45">
      <w:pPr>
        <w:numPr>
          <w:ilvl w:val="0"/>
          <w:numId w:val="41"/>
        </w:numPr>
        <w:spacing w:after="120" w:line="259" w:lineRule="auto"/>
        <w:ind w:left="714" w:hanging="357"/>
      </w:pPr>
      <w:r>
        <w:t xml:space="preserve">Für die Analyse brauchen wir zwingend einen </w:t>
      </w:r>
      <w:r w:rsidRPr="00755F65">
        <w:t>Strangplan des Modulfeldes.</w:t>
      </w:r>
    </w:p>
    <w:p w14:paraId="6BBA9961" w14:textId="743C9F3F" w:rsidR="006507CD" w:rsidRPr="00755F65" w:rsidRDefault="006507CD" w:rsidP="00677C45">
      <w:pPr>
        <w:numPr>
          <w:ilvl w:val="0"/>
          <w:numId w:val="41"/>
        </w:numPr>
        <w:spacing w:after="120" w:line="259" w:lineRule="auto"/>
        <w:ind w:left="714" w:hanging="357"/>
      </w:pPr>
      <w:r>
        <w:t>Für Anlagen ab 300</w:t>
      </w:r>
      <w:r w:rsidR="004502E2">
        <w:t xml:space="preserve"> </w:t>
      </w:r>
      <w:r w:rsidR="006F715C">
        <w:t xml:space="preserve">kWp besteht die Möglichkeit die Bilder mit Hilfe einer KI-basierten Software auszuwerten. </w:t>
      </w:r>
      <w:r w:rsidR="00500D6C">
        <w:t xml:space="preserve">Wir bitten </w:t>
      </w:r>
      <w:r w:rsidR="004114F1">
        <w:t>S</w:t>
      </w:r>
      <w:r w:rsidR="00C62505">
        <w:t>i</w:t>
      </w:r>
      <w:r w:rsidR="00500D6C">
        <w:t>e</w:t>
      </w:r>
      <w:r w:rsidR="004502E2">
        <w:t>,</w:t>
      </w:r>
      <w:r w:rsidR="00500D6C">
        <w:t xml:space="preserve"> uns bei Interesse direkt zu kontaktieren. </w:t>
      </w:r>
    </w:p>
    <w:p w14:paraId="16EF4274" w14:textId="50740254" w:rsidR="00677C45" w:rsidRPr="00755F65" w:rsidRDefault="00731526" w:rsidP="00677C45">
      <w:pPr>
        <w:numPr>
          <w:ilvl w:val="0"/>
          <w:numId w:val="41"/>
        </w:numPr>
        <w:spacing w:after="120" w:line="259" w:lineRule="auto"/>
        <w:ind w:left="714" w:hanging="357"/>
      </w:pPr>
      <w:proofErr w:type="gramStart"/>
      <w:r>
        <w:t>Drohnenpilot:in</w:t>
      </w:r>
      <w:r w:rsidR="00147B11">
        <w:t>nen</w:t>
      </w:r>
      <w:proofErr w:type="gramEnd"/>
      <w:r>
        <w:t xml:space="preserve"> </w:t>
      </w:r>
      <w:r w:rsidR="00147B11">
        <w:t>sind</w:t>
      </w:r>
      <w:r>
        <w:t xml:space="preserve"> für die Einhaltung </w:t>
      </w:r>
      <w:r w:rsidR="00982EA7">
        <w:t>sämtlicher Vorschriften</w:t>
      </w:r>
      <w:r w:rsidR="0003586D">
        <w:t xml:space="preserve"> </w:t>
      </w:r>
      <w:r w:rsidR="0033742B">
        <w:t>verantwortlich</w:t>
      </w:r>
      <w:r w:rsidR="00982EA7">
        <w:t xml:space="preserve">. </w:t>
      </w:r>
      <w:r>
        <w:t xml:space="preserve"> </w:t>
      </w:r>
    </w:p>
    <w:p w14:paraId="6C849E7D" w14:textId="600458AA" w:rsidR="00167273" w:rsidRPr="00167273" w:rsidRDefault="008A6775" w:rsidP="008A6775">
      <w:pPr>
        <w:pStyle w:val="berschrift2"/>
        <w:numPr>
          <w:ilvl w:val="0"/>
          <w:numId w:val="0"/>
        </w:numPr>
        <w:ind w:left="576" w:hanging="576"/>
      </w:pPr>
      <w:r>
        <w:t xml:space="preserve">Formular &amp; weitere Dokumente einsenden und </w:t>
      </w:r>
      <w:r w:rsidR="00167273" w:rsidRPr="00167273">
        <w:t>Bild</w:t>
      </w:r>
      <w:r w:rsidR="000477FC">
        <w:t xml:space="preserve">er </w:t>
      </w:r>
      <w:r w:rsidR="00167273" w:rsidRPr="00167273">
        <w:t>übermitt</w:t>
      </w:r>
      <w:r w:rsidR="000477FC">
        <w:t>eln</w:t>
      </w:r>
    </w:p>
    <w:p w14:paraId="0DF34D61" w14:textId="1A270D45" w:rsidR="00197F4A" w:rsidRDefault="008A6775" w:rsidP="00197F4A">
      <w:pPr>
        <w:spacing w:after="160" w:line="259" w:lineRule="auto"/>
      </w:pPr>
      <w:r>
        <w:t xml:space="preserve">Bitte senden Sie uns </w:t>
      </w:r>
      <w:r w:rsidRPr="00894C58">
        <w:rPr>
          <w:b/>
          <w:bCs/>
        </w:rPr>
        <w:t xml:space="preserve">dieses </w:t>
      </w:r>
      <w:r>
        <w:rPr>
          <w:b/>
          <w:bCs/>
        </w:rPr>
        <w:t xml:space="preserve">ausgefüllte </w:t>
      </w:r>
      <w:r w:rsidRPr="00894C58">
        <w:rPr>
          <w:b/>
          <w:bCs/>
        </w:rPr>
        <w:t>Dokument</w:t>
      </w:r>
      <w:r>
        <w:t xml:space="preserve">, den Strangplan und (falls möglich) die Bilder per E-Mail an </w:t>
      </w:r>
      <w:hyperlink r:id="rId19" w:history="1">
        <w:r w:rsidR="00332C0C">
          <w:rPr>
            <w:rStyle w:val="Hyperlink"/>
            <w:rFonts w:ascii="Verdana" w:hAnsi="Verdana"/>
          </w:rPr>
          <w:t>info@energie-netzwerk.ch</w:t>
        </w:r>
      </w:hyperlink>
      <w:r>
        <w:t>.</w:t>
      </w:r>
    </w:p>
    <w:p w14:paraId="271719AF" w14:textId="4C41A8BE" w:rsidR="00167273" w:rsidRPr="00755F65" w:rsidRDefault="00197F4A" w:rsidP="00197F4A">
      <w:pPr>
        <w:spacing w:after="160" w:line="259" w:lineRule="auto"/>
      </w:pPr>
      <w:r>
        <w:t>Alternative Übermittlungsmöglichkeiten:</w:t>
      </w:r>
    </w:p>
    <w:p w14:paraId="3C41062C" w14:textId="784D0285" w:rsidR="00167273" w:rsidRPr="005061F6" w:rsidRDefault="00167273" w:rsidP="00167273">
      <w:pPr>
        <w:numPr>
          <w:ilvl w:val="0"/>
          <w:numId w:val="40"/>
        </w:numPr>
        <w:spacing w:after="160" w:line="259" w:lineRule="auto"/>
      </w:pPr>
      <w:r w:rsidRPr="005061F6">
        <w:rPr>
          <w:b/>
          <w:bCs/>
        </w:rPr>
        <w:t>Per Cloud-Upload</w:t>
      </w:r>
      <w:r w:rsidRPr="005061F6">
        <w:t>:</w:t>
      </w:r>
      <w:r w:rsidR="005061F6" w:rsidRPr="005061F6">
        <w:t xml:space="preserve"> eigene Plattform wählen und</w:t>
      </w:r>
      <w:r w:rsidR="005061F6">
        <w:t xml:space="preserve"> Link unten angeben</w:t>
      </w:r>
    </w:p>
    <w:p w14:paraId="477FFCE7" w14:textId="2B519BE0" w:rsidR="00197F4A" w:rsidRPr="009C7462" w:rsidRDefault="00167273">
      <w:pPr>
        <w:numPr>
          <w:ilvl w:val="0"/>
          <w:numId w:val="40"/>
        </w:numPr>
        <w:spacing w:after="160" w:line="240" w:lineRule="auto"/>
        <w:rPr>
          <w:rFonts w:asciiTheme="majorHAnsi" w:hAnsiTheme="majorHAnsi" w:cs="Segoe UI"/>
          <w:b/>
          <w:color w:val="auto"/>
          <w:sz w:val="28"/>
          <w:szCs w:val="32"/>
        </w:rPr>
      </w:pPr>
      <w:r w:rsidRPr="009C7462">
        <w:rPr>
          <w:b/>
          <w:bCs/>
          <w:color w:val="auto"/>
        </w:rPr>
        <w:t>Per USB-Stick oder Festplatte</w:t>
      </w:r>
      <w:r w:rsidRPr="009C7462">
        <w:rPr>
          <w:color w:val="auto"/>
        </w:rPr>
        <w:t xml:space="preserve"> (nach Absprache)</w:t>
      </w:r>
      <w:r w:rsidR="009C7462" w:rsidRPr="009C7462">
        <w:rPr>
          <w:color w:val="auto"/>
        </w:rPr>
        <w:t xml:space="preserve"> </w:t>
      </w:r>
      <w:r w:rsidR="00197F4A" w:rsidRPr="009C7462">
        <w:rPr>
          <w:color w:val="auto"/>
        </w:rPr>
        <w:br w:type="page"/>
      </w:r>
    </w:p>
    <w:p w14:paraId="006E811A" w14:textId="398F3F66" w:rsidR="00BB1560" w:rsidRPr="00354C1F" w:rsidRDefault="000477FC" w:rsidP="002522D2">
      <w:pPr>
        <w:pStyle w:val="berschrift1"/>
        <w:numPr>
          <w:ilvl w:val="0"/>
          <w:numId w:val="0"/>
        </w:numPr>
        <w:ind w:left="431" w:hanging="431"/>
      </w:pPr>
      <w:r>
        <w:lastRenderedPageBreak/>
        <w:t>Benötigte Daten</w:t>
      </w:r>
      <w:r w:rsidR="002522D2">
        <w:t xml:space="preserve"> – Bitte ausfüllen</w:t>
      </w:r>
    </w:p>
    <w:p w14:paraId="70375D64" w14:textId="042B9E0D" w:rsidR="0030268C" w:rsidRDefault="0030268C" w:rsidP="002522D2">
      <w:pPr>
        <w:pStyle w:val="berschrift2"/>
        <w:numPr>
          <w:ilvl w:val="0"/>
          <w:numId w:val="0"/>
        </w:numPr>
        <w:ind w:left="576" w:hanging="576"/>
      </w:pPr>
      <w:r>
        <w:t>Kundenangaben</w:t>
      </w:r>
    </w:p>
    <w:tbl>
      <w:tblPr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87"/>
        <w:gridCol w:w="6945"/>
      </w:tblGrid>
      <w:tr w:rsidR="00F25C9F" w:rsidRPr="000E7107" w14:paraId="73F8015D" w14:textId="77777777" w:rsidTr="00F25C9F">
        <w:trPr>
          <w:trHeight w:val="249"/>
        </w:trPr>
        <w:tc>
          <w:tcPr>
            <w:tcW w:w="1395" w:type="pct"/>
            <w:shd w:val="clear" w:color="auto" w:fill="F2F2F2" w:themeFill="background1" w:themeFillShade="F2"/>
            <w:tcMar>
              <w:top w:w="0" w:type="dxa"/>
              <w:left w:w="57" w:type="dxa"/>
              <w:bottom w:w="0" w:type="dxa"/>
              <w:right w:w="0" w:type="dxa"/>
            </w:tcMar>
          </w:tcPr>
          <w:p w14:paraId="2D39EFE0" w14:textId="081F43AB" w:rsidR="00F25C9F" w:rsidRPr="000E7107" w:rsidRDefault="000477FC" w:rsidP="00F25C9F">
            <w:pPr>
              <w:rPr>
                <w:b/>
                <w:bCs/>
              </w:rPr>
            </w:pPr>
            <w:r>
              <w:rPr>
                <w:b/>
                <w:bCs/>
              </w:rPr>
              <w:t>Kontaktperson</w:t>
            </w:r>
          </w:p>
        </w:tc>
        <w:tc>
          <w:tcPr>
            <w:tcW w:w="3605" w:type="pct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B424E4" w14:textId="6AE16DE0" w:rsidR="00F25C9F" w:rsidRPr="000E7107" w:rsidRDefault="00497B7D" w:rsidP="00F25C9F">
            <w:sdt>
              <w:sdtPr>
                <w:alias w:val="Name"/>
                <w:tag w:val="Name"/>
                <w:id w:val="-1647429469"/>
                <w:placeholder>
                  <w:docPart w:val="503A04CEBD194DCB961D290BF01AEB15"/>
                </w:placeholder>
                <w:showingPlcHdr/>
              </w:sdtPr>
              <w:sdtEndPr/>
              <w:sdtContent>
                <w:r w:rsidR="00F25C9F" w:rsidRPr="00D43CCA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  <w:tr w:rsidR="000477FC" w:rsidRPr="000E7107" w14:paraId="7C5BB9A2" w14:textId="77777777" w:rsidTr="00F25C9F">
        <w:trPr>
          <w:trHeight w:val="249"/>
        </w:trPr>
        <w:tc>
          <w:tcPr>
            <w:tcW w:w="1395" w:type="pct"/>
            <w:shd w:val="clear" w:color="auto" w:fill="F2F2F2" w:themeFill="background1" w:themeFillShade="F2"/>
            <w:tcMar>
              <w:top w:w="0" w:type="dxa"/>
              <w:left w:w="57" w:type="dxa"/>
              <w:bottom w:w="0" w:type="dxa"/>
              <w:right w:w="0" w:type="dxa"/>
            </w:tcMar>
          </w:tcPr>
          <w:p w14:paraId="0C2EDEEF" w14:textId="7AD50346" w:rsidR="000477FC" w:rsidRDefault="000477FC" w:rsidP="00F25C9F">
            <w:pPr>
              <w:rPr>
                <w:b/>
                <w:bCs/>
              </w:rPr>
            </w:pPr>
            <w:r>
              <w:rPr>
                <w:b/>
                <w:bCs/>
              </w:rPr>
              <w:t>Emailadresse</w:t>
            </w:r>
          </w:p>
        </w:tc>
        <w:sdt>
          <w:sdtPr>
            <w:id w:val="62003029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605" w:type="pct"/>
                <w:shd w:val="clear" w:color="auto" w:fill="F2F2F2" w:themeFill="background1" w:themeFillShade="F2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7D2B2C9F" w14:textId="3EDA2620" w:rsidR="000477FC" w:rsidRDefault="000477FC" w:rsidP="00F25C9F">
                <w:r w:rsidRPr="00D43CC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0477FC" w:rsidRPr="000E7107" w14:paraId="55B79682" w14:textId="77777777" w:rsidTr="00F25C9F">
        <w:trPr>
          <w:trHeight w:val="249"/>
        </w:trPr>
        <w:tc>
          <w:tcPr>
            <w:tcW w:w="1395" w:type="pct"/>
            <w:shd w:val="clear" w:color="auto" w:fill="F2F2F2" w:themeFill="background1" w:themeFillShade="F2"/>
            <w:tcMar>
              <w:top w:w="0" w:type="dxa"/>
              <w:left w:w="57" w:type="dxa"/>
              <w:bottom w:w="0" w:type="dxa"/>
              <w:right w:w="0" w:type="dxa"/>
            </w:tcMar>
          </w:tcPr>
          <w:p w14:paraId="594105FD" w14:textId="1E3ACBBC" w:rsidR="000477FC" w:rsidRDefault="000477FC" w:rsidP="00F25C9F">
            <w:pPr>
              <w:rPr>
                <w:b/>
                <w:bCs/>
              </w:rPr>
            </w:pPr>
            <w:r>
              <w:rPr>
                <w:b/>
                <w:bCs/>
              </w:rPr>
              <w:t>Telefonnummer</w:t>
            </w:r>
          </w:p>
        </w:tc>
        <w:sdt>
          <w:sdtPr>
            <w:id w:val="3401876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605" w:type="pct"/>
                <w:shd w:val="clear" w:color="auto" w:fill="F2F2F2" w:themeFill="background1" w:themeFillShade="F2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2E8F9799" w14:textId="77F69D91" w:rsidR="000477FC" w:rsidRDefault="000477FC" w:rsidP="00F25C9F">
                <w:r w:rsidRPr="00D43CC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25C9F" w:rsidRPr="000E7107" w14:paraId="104E09E3" w14:textId="77777777" w:rsidTr="00F25C9F">
        <w:trPr>
          <w:trHeight w:val="249"/>
        </w:trPr>
        <w:tc>
          <w:tcPr>
            <w:tcW w:w="1395" w:type="pct"/>
            <w:shd w:val="clear" w:color="auto" w:fill="F2F2F2" w:themeFill="background1" w:themeFillShade="F2"/>
            <w:tcMar>
              <w:top w:w="0" w:type="dxa"/>
              <w:left w:w="57" w:type="dxa"/>
              <w:bottom w:w="0" w:type="dxa"/>
              <w:right w:w="0" w:type="dxa"/>
            </w:tcMar>
          </w:tcPr>
          <w:p w14:paraId="28CE9F86" w14:textId="3273A8BA" w:rsidR="00F25C9F" w:rsidRDefault="00F25C9F" w:rsidP="00F25C9F">
            <w:pPr>
              <w:rPr>
                <w:b/>
                <w:bCs/>
              </w:rPr>
            </w:pPr>
            <w:r>
              <w:rPr>
                <w:b/>
                <w:bCs/>
              </w:rPr>
              <w:t>Firma</w:t>
            </w:r>
          </w:p>
        </w:tc>
        <w:sdt>
          <w:sdtPr>
            <w:alias w:val="Firma"/>
            <w:tag w:val="Firma"/>
            <w:id w:val="304205745"/>
            <w:placeholder>
              <w:docPart w:val="9B5A7242FC36488EBD61EB9DAF871949"/>
            </w:placeholder>
            <w:showingPlcHdr/>
          </w:sdtPr>
          <w:sdtEndPr/>
          <w:sdtContent>
            <w:tc>
              <w:tcPr>
                <w:tcW w:w="3605" w:type="pct"/>
                <w:shd w:val="clear" w:color="auto" w:fill="F2F2F2" w:themeFill="background1" w:themeFillShade="F2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19CAB352" w14:textId="73005799" w:rsidR="00F25C9F" w:rsidRPr="000E7107" w:rsidRDefault="00F25C9F" w:rsidP="00F25C9F">
                <w:r w:rsidRPr="00D43CC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25C9F" w:rsidRPr="000E7107" w14:paraId="20E571F1" w14:textId="77777777" w:rsidTr="00F25C9F">
        <w:trPr>
          <w:trHeight w:val="249"/>
        </w:trPr>
        <w:tc>
          <w:tcPr>
            <w:tcW w:w="1395" w:type="pct"/>
            <w:shd w:val="clear" w:color="auto" w:fill="F2F2F2" w:themeFill="background1" w:themeFillShade="F2"/>
            <w:tcMar>
              <w:top w:w="0" w:type="dxa"/>
              <w:left w:w="57" w:type="dxa"/>
              <w:bottom w:w="0" w:type="dxa"/>
              <w:right w:w="0" w:type="dxa"/>
            </w:tcMar>
          </w:tcPr>
          <w:p w14:paraId="466FF023" w14:textId="21B7083F" w:rsidR="00F25C9F" w:rsidRDefault="00F25C9F" w:rsidP="00F25C9F">
            <w:pPr>
              <w:rPr>
                <w:b/>
                <w:bCs/>
              </w:rPr>
            </w:pPr>
            <w:r>
              <w:rPr>
                <w:b/>
                <w:bCs/>
              </w:rPr>
              <w:t>Rechnungsadresse</w:t>
            </w:r>
          </w:p>
        </w:tc>
        <w:sdt>
          <w:sdtPr>
            <w:alias w:val="Adresse"/>
            <w:tag w:val="Adresse"/>
            <w:id w:val="-1736853490"/>
            <w:placeholder>
              <w:docPart w:val="6C3A4BBA88654434A790C299F8059213"/>
            </w:placeholder>
            <w:showingPlcHdr/>
          </w:sdtPr>
          <w:sdtEndPr/>
          <w:sdtContent>
            <w:tc>
              <w:tcPr>
                <w:tcW w:w="3605" w:type="pct"/>
                <w:shd w:val="clear" w:color="auto" w:fill="F2F2F2" w:themeFill="background1" w:themeFillShade="F2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4F5C3EE3" w14:textId="3CA2A830" w:rsidR="00F25C9F" w:rsidRPr="000E7107" w:rsidRDefault="00F25C9F" w:rsidP="00F25C9F">
                <w:r w:rsidRPr="00D43CC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5F7A5508" w14:textId="15EE40C4" w:rsidR="000E7107" w:rsidRDefault="0030268C" w:rsidP="002522D2">
      <w:pPr>
        <w:pStyle w:val="berschrift2"/>
        <w:numPr>
          <w:ilvl w:val="0"/>
          <w:numId w:val="0"/>
        </w:numPr>
        <w:ind w:left="576" w:hanging="576"/>
      </w:pPr>
      <w:r>
        <w:t>Angaben zur Aufnahme und zur Photovoltaik-Anlage</w:t>
      </w:r>
    </w:p>
    <w:tbl>
      <w:tblPr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91"/>
        <w:gridCol w:w="6941"/>
      </w:tblGrid>
      <w:tr w:rsidR="0052406B" w:rsidRPr="000E7107" w14:paraId="7C3B30A1" w14:textId="77777777" w:rsidTr="00E945AD">
        <w:trPr>
          <w:trHeight w:val="249"/>
        </w:trPr>
        <w:tc>
          <w:tcPr>
            <w:tcW w:w="1397" w:type="pct"/>
            <w:shd w:val="clear" w:color="auto" w:fill="F2F2F2" w:themeFill="background1" w:themeFillShade="F2"/>
            <w:tcMar>
              <w:top w:w="0" w:type="dxa"/>
              <w:left w:w="57" w:type="dxa"/>
              <w:bottom w:w="0" w:type="dxa"/>
              <w:right w:w="0" w:type="dxa"/>
            </w:tcMar>
            <w:vAlign w:val="center"/>
          </w:tcPr>
          <w:p w14:paraId="66CA5F1D" w14:textId="280BF07F" w:rsidR="0052406B" w:rsidRPr="000E7107" w:rsidRDefault="0052406B" w:rsidP="0052406B">
            <w:pPr>
              <w:rPr>
                <w:b/>
                <w:bCs/>
              </w:rPr>
            </w:pPr>
            <w:r w:rsidRPr="00755F65">
              <w:rPr>
                <w:b/>
                <w:bCs/>
              </w:rPr>
              <w:t>Datum der Aufnahme</w:t>
            </w:r>
          </w:p>
        </w:tc>
        <w:sdt>
          <w:sdtPr>
            <w:id w:val="-929965258"/>
            <w:placeholder>
              <w:docPart w:val="80B96B4A73424DCDA71C07E38BDBABF0"/>
            </w:placeholder>
            <w:showingPlcHdr/>
            <w:date>
              <w:dateFormat w:val="dd.MM.yyyy"/>
              <w:lid w:val="de-CH"/>
              <w:storeMappedDataAs w:val="dateTime"/>
              <w:calendar w:val="gregorian"/>
            </w:date>
          </w:sdtPr>
          <w:sdtEndPr/>
          <w:sdtContent>
            <w:tc>
              <w:tcPr>
                <w:tcW w:w="3597" w:type="pct"/>
                <w:shd w:val="clear" w:color="auto" w:fill="F2F2F2" w:themeFill="background1" w:themeFillShade="F2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7CAFB838" w14:textId="77777777" w:rsidR="0052406B" w:rsidRPr="000E7107" w:rsidRDefault="0052406B" w:rsidP="0052406B">
                <w:r w:rsidRPr="00D43CC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52406B" w:rsidRPr="000E7107" w14:paraId="75A3D9F6" w14:textId="77777777" w:rsidTr="00E945AD">
        <w:trPr>
          <w:trHeight w:val="249"/>
        </w:trPr>
        <w:tc>
          <w:tcPr>
            <w:tcW w:w="1397" w:type="pct"/>
            <w:shd w:val="clear" w:color="auto" w:fill="F2F2F2" w:themeFill="background1" w:themeFillShade="F2"/>
            <w:tcMar>
              <w:top w:w="0" w:type="dxa"/>
              <w:left w:w="57" w:type="dxa"/>
              <w:bottom w:w="0" w:type="dxa"/>
              <w:right w:w="0" w:type="dxa"/>
            </w:tcMar>
          </w:tcPr>
          <w:p w14:paraId="05C58D19" w14:textId="345AE18F" w:rsidR="0052406B" w:rsidRPr="000E7107" w:rsidRDefault="0052406B" w:rsidP="0052406B">
            <w:pPr>
              <w:rPr>
                <w:b/>
                <w:bCs/>
              </w:rPr>
            </w:pPr>
            <w:r>
              <w:rPr>
                <w:b/>
                <w:bCs/>
              </w:rPr>
              <w:t>Uhrzeit</w:t>
            </w:r>
          </w:p>
        </w:tc>
        <w:sdt>
          <w:sdtPr>
            <w:id w:val="558593445"/>
            <w:placeholder>
              <w:docPart w:val="AB43D4169E534B7F842E1063BE945888"/>
            </w:placeholder>
            <w:showingPlcHdr/>
            <w:text/>
          </w:sdtPr>
          <w:sdtEndPr/>
          <w:sdtContent>
            <w:tc>
              <w:tcPr>
                <w:tcW w:w="3597" w:type="pct"/>
                <w:shd w:val="clear" w:color="auto" w:fill="F2F2F2" w:themeFill="background1" w:themeFillShade="F2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06C2AE42" w14:textId="77777777" w:rsidR="0052406B" w:rsidRPr="000E7107" w:rsidRDefault="0052406B" w:rsidP="0052406B">
                <w:r w:rsidRPr="00D43CC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52406B" w:rsidRPr="000E7107" w14:paraId="084A109A" w14:textId="77777777" w:rsidTr="00E945AD">
        <w:trPr>
          <w:trHeight w:val="249"/>
        </w:trPr>
        <w:tc>
          <w:tcPr>
            <w:tcW w:w="1397" w:type="pct"/>
            <w:shd w:val="clear" w:color="auto" w:fill="F2F2F2" w:themeFill="background1" w:themeFillShade="F2"/>
            <w:tcMar>
              <w:top w:w="0" w:type="dxa"/>
              <w:left w:w="57" w:type="dxa"/>
              <w:bottom w:w="0" w:type="dxa"/>
              <w:right w:w="0" w:type="dxa"/>
            </w:tcMar>
          </w:tcPr>
          <w:p w14:paraId="29EDB737" w14:textId="52F78C40" w:rsidR="0052406B" w:rsidRPr="000E7107" w:rsidRDefault="00E945AD" w:rsidP="0052406B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  <w:r w:rsidR="0052406B">
              <w:rPr>
                <w:b/>
                <w:bCs/>
              </w:rPr>
              <w:t>instrahlung</w:t>
            </w:r>
            <w:r>
              <w:rPr>
                <w:b/>
                <w:bCs/>
              </w:rPr>
              <w:t xml:space="preserve"> </w:t>
            </w:r>
            <w:r w:rsidR="0052406B">
              <w:rPr>
                <w:b/>
                <w:bCs/>
              </w:rPr>
              <w:t>[</w:t>
            </w:r>
            <w:r w:rsidR="0052406B" w:rsidRPr="00755F65">
              <w:rPr>
                <w:b/>
                <w:bCs/>
              </w:rPr>
              <w:t>W/m²</w:t>
            </w:r>
            <w:r w:rsidR="0052406B">
              <w:rPr>
                <w:b/>
                <w:bCs/>
              </w:rPr>
              <w:t>]</w:t>
            </w:r>
          </w:p>
        </w:tc>
        <w:sdt>
          <w:sdtPr>
            <w:id w:val="-1503424807"/>
            <w:placeholder>
              <w:docPart w:val="C97DA1B3533D41828D167EEFDBC3D2D6"/>
            </w:placeholder>
            <w:showingPlcHdr/>
            <w:text/>
          </w:sdtPr>
          <w:sdtEndPr/>
          <w:sdtContent>
            <w:tc>
              <w:tcPr>
                <w:tcW w:w="3597" w:type="pct"/>
                <w:shd w:val="clear" w:color="auto" w:fill="F2F2F2" w:themeFill="background1" w:themeFillShade="F2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1F9A94C5" w14:textId="77777777" w:rsidR="0052406B" w:rsidRPr="000E7107" w:rsidRDefault="0052406B" w:rsidP="0052406B">
                <w:r w:rsidRPr="00D43CC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52406B" w:rsidRPr="000E7107" w14:paraId="3E2E89BD" w14:textId="77777777" w:rsidTr="00E945AD">
        <w:trPr>
          <w:trHeight w:val="249"/>
        </w:trPr>
        <w:tc>
          <w:tcPr>
            <w:tcW w:w="1397" w:type="pct"/>
            <w:shd w:val="clear" w:color="auto" w:fill="F2F2F2" w:themeFill="background1" w:themeFillShade="F2"/>
            <w:tcMar>
              <w:top w:w="0" w:type="dxa"/>
              <w:left w:w="57" w:type="dxa"/>
              <w:bottom w:w="0" w:type="dxa"/>
              <w:right w:w="0" w:type="dxa"/>
            </w:tcMar>
          </w:tcPr>
          <w:p w14:paraId="1C6B9EEB" w14:textId="7357EB85" w:rsidR="0052406B" w:rsidRPr="000E7107" w:rsidRDefault="0052406B" w:rsidP="0052406B">
            <w:pPr>
              <w:rPr>
                <w:b/>
                <w:bCs/>
              </w:rPr>
            </w:pPr>
            <w:r w:rsidRPr="00755F65">
              <w:rPr>
                <w:b/>
                <w:bCs/>
              </w:rPr>
              <w:t>Au</w:t>
            </w:r>
            <w:r>
              <w:rPr>
                <w:b/>
                <w:bCs/>
              </w:rPr>
              <w:t>ss</w:t>
            </w:r>
            <w:r w:rsidRPr="00755F65">
              <w:rPr>
                <w:b/>
                <w:bCs/>
              </w:rPr>
              <w:t xml:space="preserve">entemperatur </w:t>
            </w:r>
            <w:r>
              <w:rPr>
                <w:b/>
                <w:bCs/>
              </w:rPr>
              <w:t>[</w:t>
            </w:r>
            <w:r w:rsidRPr="00755F65">
              <w:rPr>
                <w:b/>
                <w:bCs/>
              </w:rPr>
              <w:t>°C</w:t>
            </w:r>
            <w:r>
              <w:rPr>
                <w:b/>
                <w:bCs/>
              </w:rPr>
              <w:t>]</w:t>
            </w:r>
          </w:p>
        </w:tc>
        <w:sdt>
          <w:sdtPr>
            <w:id w:val="1942866194"/>
            <w:placeholder>
              <w:docPart w:val="AB3389493E3E4DCDAD0FFDE779B8AB92"/>
            </w:placeholder>
            <w:showingPlcHdr/>
            <w:text/>
          </w:sdtPr>
          <w:sdtEndPr/>
          <w:sdtContent>
            <w:tc>
              <w:tcPr>
                <w:tcW w:w="3597" w:type="pct"/>
                <w:shd w:val="clear" w:color="auto" w:fill="F2F2F2" w:themeFill="background1" w:themeFillShade="F2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67BC4EF9" w14:textId="77777777" w:rsidR="0052406B" w:rsidRPr="000E7107" w:rsidRDefault="0052406B" w:rsidP="0052406B">
                <w:r w:rsidRPr="00D43CC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52406B" w:rsidRPr="000E7107" w14:paraId="17E7455B" w14:textId="77777777" w:rsidTr="00E945AD">
        <w:trPr>
          <w:trHeight w:val="249"/>
        </w:trPr>
        <w:tc>
          <w:tcPr>
            <w:tcW w:w="1397" w:type="pct"/>
            <w:shd w:val="clear" w:color="auto" w:fill="F2F2F2" w:themeFill="background1" w:themeFillShade="F2"/>
            <w:tcMar>
              <w:top w:w="0" w:type="dxa"/>
              <w:left w:w="57" w:type="dxa"/>
              <w:bottom w:w="0" w:type="dxa"/>
              <w:right w:w="0" w:type="dxa"/>
            </w:tcMar>
          </w:tcPr>
          <w:p w14:paraId="62AFAA37" w14:textId="229BCDDC" w:rsidR="0052406B" w:rsidRPr="000E7107" w:rsidRDefault="0052406B" w:rsidP="0052406B">
            <w:pPr>
              <w:rPr>
                <w:b/>
                <w:bCs/>
              </w:rPr>
            </w:pPr>
            <w:r w:rsidRPr="00755F65">
              <w:rPr>
                <w:b/>
                <w:bCs/>
              </w:rPr>
              <w:t>Wetterbedingungen</w:t>
            </w:r>
          </w:p>
        </w:tc>
        <w:sdt>
          <w:sdtPr>
            <w:id w:val="861945974"/>
            <w:placeholder>
              <w:docPart w:val="9CFE4D1A3F5B44ED91F60F13DBA78876"/>
            </w:placeholder>
            <w:showingPlcHdr/>
            <w:dropDownList>
              <w:listItem w:displayText="Sonnig" w:value="Sonnig"/>
              <w:listItem w:displayText="Bewölkt" w:value="Bewölkt"/>
              <w:listItem w:displayText="Regnerisch" w:value="Regnerisch"/>
            </w:dropDownList>
          </w:sdtPr>
          <w:sdtEndPr/>
          <w:sdtContent>
            <w:tc>
              <w:tcPr>
                <w:tcW w:w="3597" w:type="pct"/>
                <w:shd w:val="clear" w:color="auto" w:fill="F2F2F2" w:themeFill="background1" w:themeFillShade="F2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0821E8A9" w14:textId="77777777" w:rsidR="0052406B" w:rsidRPr="000E7107" w:rsidRDefault="0052406B" w:rsidP="0052406B">
                <w:r w:rsidRPr="00D43CC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E945AD" w:rsidRPr="000E7107" w14:paraId="057BCCEF" w14:textId="77777777" w:rsidTr="00E945AD">
        <w:trPr>
          <w:trHeight w:val="249"/>
        </w:trPr>
        <w:tc>
          <w:tcPr>
            <w:tcW w:w="1397" w:type="pct"/>
            <w:shd w:val="clear" w:color="auto" w:fill="F2F2F2" w:themeFill="background1" w:themeFillShade="F2"/>
            <w:tcMar>
              <w:top w:w="0" w:type="dxa"/>
              <w:left w:w="57" w:type="dxa"/>
              <w:bottom w:w="0" w:type="dxa"/>
              <w:right w:w="0" w:type="dxa"/>
            </w:tcMar>
          </w:tcPr>
          <w:p w14:paraId="64DA5248" w14:textId="21E333FA" w:rsidR="0052406B" w:rsidRPr="000E7107" w:rsidRDefault="000477FC">
            <w:pPr>
              <w:rPr>
                <w:b/>
                <w:bCs/>
              </w:rPr>
            </w:pPr>
            <w:r w:rsidRPr="000477FC">
              <w:rPr>
                <w:b/>
                <w:bCs/>
              </w:rPr>
              <w:t>Drohne, Typ?</w:t>
            </w:r>
          </w:p>
        </w:tc>
        <w:sdt>
          <w:sdtPr>
            <w:id w:val="-1510211826"/>
            <w:placeholder>
              <w:docPart w:val="21E0B4CBF5574E3084645563B0C34323"/>
            </w:placeholder>
            <w:showingPlcHdr/>
            <w:text/>
          </w:sdtPr>
          <w:sdtEndPr/>
          <w:sdtContent>
            <w:tc>
              <w:tcPr>
                <w:tcW w:w="3603" w:type="pct"/>
                <w:shd w:val="clear" w:color="auto" w:fill="F2F2F2" w:themeFill="background1" w:themeFillShade="F2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26938C58" w14:textId="77777777" w:rsidR="0052406B" w:rsidRPr="000E7107" w:rsidRDefault="0052406B">
                <w:r w:rsidRPr="00D43CC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52406B" w:rsidRPr="000E7107" w14:paraId="13C76D67" w14:textId="77777777" w:rsidTr="00E945AD">
        <w:trPr>
          <w:trHeight w:val="249"/>
        </w:trPr>
        <w:tc>
          <w:tcPr>
            <w:tcW w:w="1397" w:type="pct"/>
            <w:shd w:val="clear" w:color="auto" w:fill="F2F2F2" w:themeFill="background1" w:themeFillShade="F2"/>
            <w:tcMar>
              <w:top w:w="0" w:type="dxa"/>
              <w:left w:w="57" w:type="dxa"/>
              <w:bottom w:w="0" w:type="dxa"/>
              <w:right w:w="0" w:type="dxa"/>
            </w:tcMar>
          </w:tcPr>
          <w:p w14:paraId="7971B2CE" w14:textId="542AA9C5" w:rsidR="0052406B" w:rsidRPr="000E7107" w:rsidRDefault="000477FC">
            <w:pPr>
              <w:rPr>
                <w:b/>
                <w:bCs/>
              </w:rPr>
            </w:pPr>
            <w:r>
              <w:rPr>
                <w:b/>
                <w:bCs/>
              </w:rPr>
              <w:t>Weitere Bemerkungen</w:t>
            </w:r>
          </w:p>
        </w:tc>
        <w:sdt>
          <w:sdtPr>
            <w:id w:val="727661061"/>
            <w:placeholder>
              <w:docPart w:val="A1A0CF8112FC42FBA1DF18037622C732"/>
            </w:placeholder>
            <w:showingPlcHdr/>
            <w:text w:multiLine="1"/>
          </w:sdtPr>
          <w:sdtEndPr/>
          <w:sdtContent>
            <w:tc>
              <w:tcPr>
                <w:tcW w:w="3603" w:type="pct"/>
                <w:shd w:val="clear" w:color="auto" w:fill="F2F2F2" w:themeFill="background1" w:themeFillShade="F2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19E57BB4" w14:textId="77777777" w:rsidR="0052406B" w:rsidRPr="000E7107" w:rsidRDefault="0052406B">
                <w:r w:rsidRPr="00D43CC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7EA9CBD9" w14:textId="77777777" w:rsidR="0052406B" w:rsidRPr="0052406B" w:rsidRDefault="0052406B" w:rsidP="0052406B"/>
    <w:tbl>
      <w:tblPr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93"/>
        <w:gridCol w:w="6939"/>
      </w:tblGrid>
      <w:tr w:rsidR="00F25C9F" w:rsidRPr="000E7107" w14:paraId="04F29573" w14:textId="77777777" w:rsidTr="00F25C9F">
        <w:trPr>
          <w:trHeight w:val="249"/>
        </w:trPr>
        <w:tc>
          <w:tcPr>
            <w:tcW w:w="1398" w:type="pct"/>
            <w:shd w:val="clear" w:color="auto" w:fill="F2F2F2" w:themeFill="background1" w:themeFillShade="F2"/>
            <w:tcMar>
              <w:top w:w="0" w:type="dxa"/>
              <w:left w:w="57" w:type="dxa"/>
              <w:bottom w:w="0" w:type="dxa"/>
              <w:right w:w="0" w:type="dxa"/>
            </w:tcMar>
          </w:tcPr>
          <w:p w14:paraId="22FA2FC6" w14:textId="0B828A28" w:rsidR="00F25C9F" w:rsidRPr="000E7107" w:rsidRDefault="00F25C9F" w:rsidP="00F25C9F">
            <w:pPr>
              <w:rPr>
                <w:b/>
                <w:bCs/>
              </w:rPr>
            </w:pPr>
            <w:r>
              <w:rPr>
                <w:b/>
                <w:bCs/>
              </w:rPr>
              <w:t>Standort der Anlage</w:t>
            </w:r>
          </w:p>
        </w:tc>
        <w:sdt>
          <w:sdtPr>
            <w:id w:val="-144902048"/>
            <w:placeholder>
              <w:docPart w:val="338F2A8DC9D248729AC57DFD502A91EE"/>
            </w:placeholder>
            <w:showingPlcHdr/>
            <w:text/>
          </w:sdtPr>
          <w:sdtEndPr/>
          <w:sdtContent>
            <w:tc>
              <w:tcPr>
                <w:tcW w:w="3602" w:type="pct"/>
                <w:shd w:val="clear" w:color="auto" w:fill="F2F2F2" w:themeFill="background1" w:themeFillShade="F2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7307952B" w14:textId="3CA55691" w:rsidR="00F25C9F" w:rsidRPr="000E7107" w:rsidRDefault="00F25C9F" w:rsidP="00F25C9F">
                <w:r w:rsidRPr="00D43CC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25C9F" w:rsidRPr="000E7107" w14:paraId="4A5E5C4A" w14:textId="77777777" w:rsidTr="00F25C9F">
        <w:trPr>
          <w:trHeight w:val="249"/>
        </w:trPr>
        <w:tc>
          <w:tcPr>
            <w:tcW w:w="1398" w:type="pct"/>
            <w:shd w:val="clear" w:color="auto" w:fill="F2F2F2" w:themeFill="background1" w:themeFillShade="F2"/>
            <w:tcMar>
              <w:top w:w="0" w:type="dxa"/>
              <w:left w:w="57" w:type="dxa"/>
              <w:bottom w:w="0" w:type="dxa"/>
              <w:right w:w="0" w:type="dxa"/>
            </w:tcMar>
          </w:tcPr>
          <w:p w14:paraId="008DD955" w14:textId="606F87BB" w:rsidR="00F25C9F" w:rsidRPr="000E7107" w:rsidRDefault="00F25C9F" w:rsidP="00F25C9F">
            <w:pPr>
              <w:rPr>
                <w:b/>
                <w:bCs/>
              </w:rPr>
            </w:pPr>
            <w:r w:rsidRPr="000E7107">
              <w:rPr>
                <w:b/>
                <w:bCs/>
              </w:rPr>
              <w:t>Leistung</w:t>
            </w:r>
            <w:r>
              <w:rPr>
                <w:b/>
                <w:bCs/>
              </w:rPr>
              <w:t xml:space="preserve"> Anlage</w:t>
            </w:r>
            <w:r w:rsidR="00C61B19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[</w:t>
            </w:r>
            <w:r w:rsidRPr="00F25C9F">
              <w:rPr>
                <w:b/>
                <w:bCs/>
              </w:rPr>
              <w:t>kWp</w:t>
            </w:r>
            <w:r>
              <w:rPr>
                <w:b/>
                <w:bCs/>
              </w:rPr>
              <w:t>]</w:t>
            </w:r>
          </w:p>
        </w:tc>
        <w:sdt>
          <w:sdtPr>
            <w:id w:val="426317320"/>
            <w:placeholder>
              <w:docPart w:val="A942C19FB4804E4EA51638FAAAA69D96"/>
            </w:placeholder>
            <w:showingPlcHdr/>
            <w:text/>
          </w:sdtPr>
          <w:sdtEndPr/>
          <w:sdtContent>
            <w:tc>
              <w:tcPr>
                <w:tcW w:w="3602" w:type="pct"/>
                <w:shd w:val="clear" w:color="auto" w:fill="F2F2F2" w:themeFill="background1" w:themeFillShade="F2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5CD74AD3" w14:textId="782C5DFA" w:rsidR="00F25C9F" w:rsidRPr="000E7107" w:rsidRDefault="00F25C9F" w:rsidP="00F25C9F">
                <w:r w:rsidRPr="00D43CC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25C9F" w:rsidRPr="000E7107" w14:paraId="30223CC5" w14:textId="77777777" w:rsidTr="00F25C9F">
        <w:trPr>
          <w:trHeight w:val="249"/>
        </w:trPr>
        <w:tc>
          <w:tcPr>
            <w:tcW w:w="1398" w:type="pct"/>
            <w:shd w:val="clear" w:color="auto" w:fill="F2F2F2" w:themeFill="background1" w:themeFillShade="F2"/>
            <w:tcMar>
              <w:top w:w="0" w:type="dxa"/>
              <w:left w:w="57" w:type="dxa"/>
              <w:bottom w:w="0" w:type="dxa"/>
              <w:right w:w="0" w:type="dxa"/>
            </w:tcMar>
          </w:tcPr>
          <w:p w14:paraId="1313A6CA" w14:textId="3471D8C9" w:rsidR="00F25C9F" w:rsidRPr="000E7107" w:rsidRDefault="00F25C9F" w:rsidP="00F25C9F">
            <w:pPr>
              <w:rPr>
                <w:b/>
                <w:bCs/>
              </w:rPr>
            </w:pPr>
            <w:r w:rsidRPr="000E7107">
              <w:rPr>
                <w:b/>
                <w:bCs/>
              </w:rPr>
              <w:t>Anlagentyp</w:t>
            </w:r>
          </w:p>
        </w:tc>
        <w:sdt>
          <w:sdtPr>
            <w:id w:val="-896895532"/>
            <w:placeholder>
              <w:docPart w:val="A2649AEA672149C796F4838A7D0BAFDA"/>
            </w:placeholder>
            <w:showingPlcHdr/>
            <w:text/>
          </w:sdtPr>
          <w:sdtEndPr/>
          <w:sdtContent>
            <w:tc>
              <w:tcPr>
                <w:tcW w:w="3602" w:type="pct"/>
                <w:shd w:val="clear" w:color="auto" w:fill="F2F2F2" w:themeFill="background1" w:themeFillShade="F2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73F243DC" w14:textId="1B803A3E" w:rsidR="00F25C9F" w:rsidRPr="000E7107" w:rsidRDefault="00F25C9F" w:rsidP="00F25C9F">
                <w:r w:rsidRPr="00D43CC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25C9F" w:rsidRPr="000E7107" w14:paraId="172DD387" w14:textId="77777777" w:rsidTr="00F25C9F">
        <w:trPr>
          <w:trHeight w:val="249"/>
        </w:trPr>
        <w:tc>
          <w:tcPr>
            <w:tcW w:w="1398" w:type="pct"/>
            <w:shd w:val="clear" w:color="auto" w:fill="F2F2F2" w:themeFill="background1" w:themeFillShade="F2"/>
            <w:tcMar>
              <w:top w:w="0" w:type="dxa"/>
              <w:left w:w="57" w:type="dxa"/>
              <w:bottom w:w="0" w:type="dxa"/>
              <w:right w:w="0" w:type="dxa"/>
            </w:tcMar>
          </w:tcPr>
          <w:p w14:paraId="5C67C8AB" w14:textId="05FE065C" w:rsidR="00F25C9F" w:rsidRPr="000E7107" w:rsidRDefault="00F25C9F" w:rsidP="00F25C9F">
            <w:pPr>
              <w:rPr>
                <w:b/>
                <w:bCs/>
              </w:rPr>
            </w:pPr>
            <w:r w:rsidRPr="000E7107">
              <w:rPr>
                <w:b/>
                <w:bCs/>
              </w:rPr>
              <w:t>Inbetriebnahme</w:t>
            </w:r>
            <w:r w:rsidR="0052406B">
              <w:rPr>
                <w:b/>
                <w:bCs/>
              </w:rPr>
              <w:t>datum</w:t>
            </w:r>
          </w:p>
        </w:tc>
        <w:sdt>
          <w:sdtPr>
            <w:id w:val="-1342305311"/>
            <w:placeholder>
              <w:docPart w:val="BFEBC65C154A4CB6885163ED2C43EF8A"/>
            </w:placeholder>
            <w:showingPlcHdr/>
            <w:date>
              <w:dateFormat w:val="dd.MM.yyyy"/>
              <w:lid w:val="de-CH"/>
              <w:storeMappedDataAs w:val="dateTime"/>
              <w:calendar w:val="gregorian"/>
            </w:date>
          </w:sdtPr>
          <w:sdtEndPr/>
          <w:sdtContent>
            <w:tc>
              <w:tcPr>
                <w:tcW w:w="3602" w:type="pct"/>
                <w:shd w:val="clear" w:color="auto" w:fill="F2F2F2" w:themeFill="background1" w:themeFillShade="F2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148A42B5" w14:textId="787040F8" w:rsidR="00F25C9F" w:rsidRPr="000E7107" w:rsidRDefault="0052406B" w:rsidP="00F25C9F">
                <w:r w:rsidRPr="00D43CC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F25C9F" w:rsidRPr="000E7107" w14:paraId="7505C4F3" w14:textId="77777777" w:rsidTr="00F25C9F">
        <w:trPr>
          <w:trHeight w:val="249"/>
        </w:trPr>
        <w:tc>
          <w:tcPr>
            <w:tcW w:w="1398" w:type="pct"/>
            <w:shd w:val="clear" w:color="auto" w:fill="F2F2F2" w:themeFill="background1" w:themeFillShade="F2"/>
            <w:tcMar>
              <w:top w:w="0" w:type="dxa"/>
              <w:left w:w="57" w:type="dxa"/>
              <w:bottom w:w="0" w:type="dxa"/>
              <w:right w:w="0" w:type="dxa"/>
            </w:tcMar>
          </w:tcPr>
          <w:p w14:paraId="7029283A" w14:textId="5F040B60" w:rsidR="00F25C9F" w:rsidRPr="000E7107" w:rsidRDefault="00F25C9F" w:rsidP="00F25C9F">
            <w:pPr>
              <w:rPr>
                <w:b/>
                <w:bCs/>
              </w:rPr>
            </w:pPr>
            <w:r w:rsidRPr="000E7107">
              <w:rPr>
                <w:b/>
                <w:bCs/>
              </w:rPr>
              <w:t>Installateur</w:t>
            </w:r>
          </w:p>
        </w:tc>
        <w:sdt>
          <w:sdtPr>
            <w:id w:val="1606379953"/>
            <w:placeholder>
              <w:docPart w:val="C81B4E2E00054F609B62B3B9DC5458D5"/>
            </w:placeholder>
            <w:showingPlcHdr/>
            <w:text/>
          </w:sdtPr>
          <w:sdtEndPr/>
          <w:sdtContent>
            <w:tc>
              <w:tcPr>
                <w:tcW w:w="3602" w:type="pct"/>
                <w:shd w:val="clear" w:color="auto" w:fill="F2F2F2" w:themeFill="background1" w:themeFillShade="F2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75F938D2" w14:textId="328898C0" w:rsidR="00F25C9F" w:rsidRPr="000E7107" w:rsidRDefault="00F25C9F" w:rsidP="00F25C9F">
                <w:r w:rsidRPr="00D43CC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25C9F" w:rsidRPr="000E7107" w14:paraId="281421E2" w14:textId="77777777" w:rsidTr="00F25C9F">
        <w:trPr>
          <w:trHeight w:val="249"/>
        </w:trPr>
        <w:tc>
          <w:tcPr>
            <w:tcW w:w="1398" w:type="pct"/>
            <w:shd w:val="clear" w:color="auto" w:fill="F2F2F2" w:themeFill="background1" w:themeFillShade="F2"/>
            <w:tcMar>
              <w:top w:w="0" w:type="dxa"/>
              <w:left w:w="57" w:type="dxa"/>
              <w:bottom w:w="0" w:type="dxa"/>
              <w:right w:w="0" w:type="dxa"/>
            </w:tcMar>
          </w:tcPr>
          <w:p w14:paraId="45D838B5" w14:textId="2363D702" w:rsidR="00F25C9F" w:rsidRPr="000E7107" w:rsidRDefault="00F25C9F" w:rsidP="00F25C9F">
            <w:pPr>
              <w:rPr>
                <w:b/>
                <w:bCs/>
              </w:rPr>
            </w:pPr>
            <w:r w:rsidRPr="000E7107">
              <w:rPr>
                <w:b/>
                <w:bCs/>
              </w:rPr>
              <w:t>Modultyp</w:t>
            </w:r>
          </w:p>
        </w:tc>
        <w:sdt>
          <w:sdtPr>
            <w:id w:val="67776432"/>
            <w:placeholder>
              <w:docPart w:val="29EFAFE3AB814E82A2A17ED7DD6CC32B"/>
            </w:placeholder>
            <w:showingPlcHdr/>
            <w:text/>
          </w:sdtPr>
          <w:sdtEndPr/>
          <w:sdtContent>
            <w:tc>
              <w:tcPr>
                <w:tcW w:w="3602" w:type="pct"/>
                <w:shd w:val="clear" w:color="auto" w:fill="F2F2F2" w:themeFill="background1" w:themeFillShade="F2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130453EB" w14:textId="11CB0BDD" w:rsidR="00F25C9F" w:rsidRPr="000E7107" w:rsidRDefault="00F25C9F" w:rsidP="00F25C9F">
                <w:r w:rsidRPr="00D43CC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25C9F" w:rsidRPr="000E7107" w14:paraId="6FE2EED6" w14:textId="77777777" w:rsidTr="00F25C9F">
        <w:trPr>
          <w:trHeight w:val="249"/>
        </w:trPr>
        <w:tc>
          <w:tcPr>
            <w:tcW w:w="1398" w:type="pct"/>
            <w:shd w:val="clear" w:color="auto" w:fill="F2F2F2" w:themeFill="background1" w:themeFillShade="F2"/>
            <w:tcMar>
              <w:top w:w="0" w:type="dxa"/>
              <w:left w:w="57" w:type="dxa"/>
              <w:bottom w:w="0" w:type="dxa"/>
              <w:right w:w="0" w:type="dxa"/>
            </w:tcMar>
          </w:tcPr>
          <w:p w14:paraId="0B6B98C0" w14:textId="5210E9C6" w:rsidR="00F25C9F" w:rsidRPr="000E7107" w:rsidRDefault="00F25C9F" w:rsidP="00F25C9F">
            <w:pPr>
              <w:rPr>
                <w:b/>
                <w:bCs/>
              </w:rPr>
            </w:pPr>
            <w:r w:rsidRPr="000E7107">
              <w:rPr>
                <w:b/>
                <w:bCs/>
              </w:rPr>
              <w:t>Anzahl Module</w:t>
            </w:r>
          </w:p>
        </w:tc>
        <w:sdt>
          <w:sdtPr>
            <w:id w:val="1786386387"/>
            <w:placeholder>
              <w:docPart w:val="027F08DF582341319F4C6C9BFBC92D06"/>
            </w:placeholder>
            <w:showingPlcHdr/>
            <w:text/>
          </w:sdtPr>
          <w:sdtEndPr/>
          <w:sdtContent>
            <w:tc>
              <w:tcPr>
                <w:tcW w:w="3602" w:type="pct"/>
                <w:shd w:val="clear" w:color="auto" w:fill="F2F2F2" w:themeFill="background1" w:themeFillShade="F2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39CFB1C0" w14:textId="3F41F064" w:rsidR="00F25C9F" w:rsidRPr="000E7107" w:rsidRDefault="00F25C9F" w:rsidP="00F25C9F">
                <w:r w:rsidRPr="00D43CC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25C9F" w:rsidRPr="000E7107" w14:paraId="28A5699F" w14:textId="77777777" w:rsidTr="00F25C9F">
        <w:trPr>
          <w:trHeight w:val="249"/>
        </w:trPr>
        <w:tc>
          <w:tcPr>
            <w:tcW w:w="1398" w:type="pct"/>
            <w:shd w:val="clear" w:color="auto" w:fill="F2F2F2" w:themeFill="background1" w:themeFillShade="F2"/>
            <w:tcMar>
              <w:top w:w="0" w:type="dxa"/>
              <w:left w:w="57" w:type="dxa"/>
              <w:bottom w:w="0" w:type="dxa"/>
              <w:right w:w="0" w:type="dxa"/>
            </w:tcMar>
          </w:tcPr>
          <w:p w14:paraId="269E85A7" w14:textId="41198EEF" w:rsidR="00F25C9F" w:rsidRPr="000E7107" w:rsidRDefault="00F25C9F" w:rsidP="00F25C9F">
            <w:pPr>
              <w:rPr>
                <w:b/>
                <w:bCs/>
              </w:rPr>
            </w:pPr>
            <w:r w:rsidRPr="000E7107">
              <w:rPr>
                <w:b/>
                <w:bCs/>
              </w:rPr>
              <w:t>Modulneigung</w:t>
            </w:r>
          </w:p>
        </w:tc>
        <w:sdt>
          <w:sdtPr>
            <w:id w:val="1869175419"/>
            <w:placeholder>
              <w:docPart w:val="1ADA8B8542024CA5AA47F8A8D65A7AD2"/>
            </w:placeholder>
            <w:showingPlcHdr/>
            <w:text/>
          </w:sdtPr>
          <w:sdtEndPr/>
          <w:sdtContent>
            <w:tc>
              <w:tcPr>
                <w:tcW w:w="3602" w:type="pct"/>
                <w:shd w:val="clear" w:color="auto" w:fill="F2F2F2" w:themeFill="background1" w:themeFillShade="F2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2A7A15DC" w14:textId="64C5495B" w:rsidR="00F25C9F" w:rsidRPr="000E7107" w:rsidRDefault="00F25C9F" w:rsidP="00F25C9F">
                <w:r w:rsidRPr="00D43CC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25C9F" w:rsidRPr="000E7107" w14:paraId="175A0057" w14:textId="77777777" w:rsidTr="00F25C9F">
        <w:trPr>
          <w:trHeight w:val="249"/>
        </w:trPr>
        <w:tc>
          <w:tcPr>
            <w:tcW w:w="1398" w:type="pct"/>
            <w:shd w:val="clear" w:color="auto" w:fill="F2F2F2" w:themeFill="background1" w:themeFillShade="F2"/>
            <w:tcMar>
              <w:top w:w="0" w:type="dxa"/>
              <w:left w:w="57" w:type="dxa"/>
              <w:bottom w:w="0" w:type="dxa"/>
              <w:right w:w="0" w:type="dxa"/>
            </w:tcMar>
          </w:tcPr>
          <w:p w14:paraId="25C6862F" w14:textId="1BB1F0BB" w:rsidR="00F25C9F" w:rsidRPr="000E7107" w:rsidRDefault="00F25C9F" w:rsidP="00F25C9F">
            <w:pPr>
              <w:rPr>
                <w:b/>
                <w:bCs/>
              </w:rPr>
            </w:pPr>
            <w:r w:rsidRPr="000E7107">
              <w:rPr>
                <w:b/>
                <w:bCs/>
              </w:rPr>
              <w:t>Ausrichtung</w:t>
            </w:r>
            <w:r>
              <w:rPr>
                <w:b/>
                <w:bCs/>
              </w:rPr>
              <w:t xml:space="preserve"> der Anlage</w:t>
            </w:r>
          </w:p>
        </w:tc>
        <w:sdt>
          <w:sdtPr>
            <w:id w:val="1436015702"/>
            <w:placeholder>
              <w:docPart w:val="A8432D08388A478C82D6381DCE78458D"/>
            </w:placeholder>
            <w:showingPlcHdr/>
            <w:text/>
          </w:sdtPr>
          <w:sdtEndPr/>
          <w:sdtContent>
            <w:tc>
              <w:tcPr>
                <w:tcW w:w="3602" w:type="pct"/>
                <w:shd w:val="clear" w:color="auto" w:fill="F2F2F2" w:themeFill="background1" w:themeFillShade="F2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4C168786" w14:textId="68CF43B5" w:rsidR="00F25C9F" w:rsidRPr="000E7107" w:rsidRDefault="00F25C9F" w:rsidP="00F25C9F">
                <w:r w:rsidRPr="00D43CC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52406B" w:rsidRPr="000E7107" w14:paraId="280D4257" w14:textId="77777777" w:rsidTr="00F25C9F">
        <w:trPr>
          <w:trHeight w:val="249"/>
        </w:trPr>
        <w:tc>
          <w:tcPr>
            <w:tcW w:w="1398" w:type="pct"/>
            <w:shd w:val="clear" w:color="auto" w:fill="F2F2F2" w:themeFill="background1" w:themeFillShade="F2"/>
            <w:tcMar>
              <w:top w:w="0" w:type="dxa"/>
              <w:left w:w="57" w:type="dxa"/>
              <w:bottom w:w="0" w:type="dxa"/>
              <w:right w:w="0" w:type="dxa"/>
            </w:tcMar>
          </w:tcPr>
          <w:p w14:paraId="6D833782" w14:textId="795C636A" w:rsidR="0052406B" w:rsidRPr="000E7107" w:rsidRDefault="0052406B" w:rsidP="00F25C9F">
            <w:pPr>
              <w:rPr>
                <w:b/>
                <w:bCs/>
              </w:rPr>
            </w:pPr>
            <w:r>
              <w:rPr>
                <w:b/>
                <w:bCs/>
              </w:rPr>
              <w:t>Dachneigung</w:t>
            </w:r>
          </w:p>
        </w:tc>
        <w:sdt>
          <w:sdtPr>
            <w:id w:val="-1110590813"/>
            <w:placeholder>
              <w:docPart w:val="DA6B7F67F40D4D2CAA87775C5C09DE3D"/>
            </w:placeholder>
            <w:showingPlcHdr/>
            <w:text/>
          </w:sdtPr>
          <w:sdtEndPr/>
          <w:sdtContent>
            <w:tc>
              <w:tcPr>
                <w:tcW w:w="3602" w:type="pct"/>
                <w:shd w:val="clear" w:color="auto" w:fill="F2F2F2" w:themeFill="background1" w:themeFillShade="F2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5DF556BC" w14:textId="31BF4EA1" w:rsidR="0052406B" w:rsidRDefault="0052406B" w:rsidP="00F25C9F">
                <w:r w:rsidRPr="00D43CC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25C9F" w:rsidRPr="000E7107" w14:paraId="4C2C6D27" w14:textId="77777777" w:rsidTr="00F25C9F">
        <w:trPr>
          <w:trHeight w:val="249"/>
        </w:trPr>
        <w:tc>
          <w:tcPr>
            <w:tcW w:w="1398" w:type="pct"/>
            <w:shd w:val="clear" w:color="auto" w:fill="F2F2F2" w:themeFill="background1" w:themeFillShade="F2"/>
            <w:tcMar>
              <w:top w:w="0" w:type="dxa"/>
              <w:left w:w="57" w:type="dxa"/>
              <w:bottom w:w="0" w:type="dxa"/>
              <w:right w:w="0" w:type="dxa"/>
            </w:tcMar>
          </w:tcPr>
          <w:p w14:paraId="7ED506B7" w14:textId="1148BE55" w:rsidR="00F25C9F" w:rsidRPr="000E7107" w:rsidRDefault="0052406B" w:rsidP="00F25C9F">
            <w:pPr>
              <w:rPr>
                <w:b/>
                <w:bCs/>
              </w:rPr>
            </w:pPr>
            <w:r>
              <w:rPr>
                <w:b/>
                <w:bCs/>
              </w:rPr>
              <w:t>Wechselrichter</w:t>
            </w:r>
            <w:r w:rsidR="000477FC">
              <w:rPr>
                <w:b/>
                <w:bCs/>
              </w:rPr>
              <w:t>-Typ(en)</w:t>
            </w:r>
          </w:p>
        </w:tc>
        <w:sdt>
          <w:sdtPr>
            <w:id w:val="557358672"/>
            <w:placeholder>
              <w:docPart w:val="9DF07EDE5B3044B7AFBA3F7FEBCD0F91"/>
            </w:placeholder>
            <w:showingPlcHdr/>
            <w:text w:multiLine="1"/>
          </w:sdtPr>
          <w:sdtEndPr/>
          <w:sdtContent>
            <w:tc>
              <w:tcPr>
                <w:tcW w:w="3602" w:type="pct"/>
                <w:shd w:val="clear" w:color="auto" w:fill="F2F2F2" w:themeFill="background1" w:themeFillShade="F2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4D6F9177" w14:textId="5EB445CF" w:rsidR="00F25C9F" w:rsidRPr="000E7107" w:rsidRDefault="0052406B" w:rsidP="00F25C9F">
                <w:r w:rsidRPr="00D43CC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25C9F" w:rsidRPr="000E7107" w14:paraId="59F4F881" w14:textId="77777777" w:rsidTr="00F25C9F">
        <w:trPr>
          <w:trHeight w:val="249"/>
        </w:trPr>
        <w:tc>
          <w:tcPr>
            <w:tcW w:w="1398" w:type="pct"/>
            <w:shd w:val="clear" w:color="auto" w:fill="F2F2F2" w:themeFill="background1" w:themeFillShade="F2"/>
            <w:tcMar>
              <w:top w:w="0" w:type="dxa"/>
              <w:left w:w="57" w:type="dxa"/>
              <w:bottom w:w="0" w:type="dxa"/>
              <w:right w:w="0" w:type="dxa"/>
            </w:tcMar>
          </w:tcPr>
          <w:p w14:paraId="51F1D1D2" w14:textId="739BCF1E" w:rsidR="00F25C9F" w:rsidRPr="000E7107" w:rsidRDefault="0052406B" w:rsidP="00F25C9F">
            <w:pPr>
              <w:rPr>
                <w:b/>
                <w:bCs/>
              </w:rPr>
            </w:pPr>
            <w:r w:rsidRPr="00755F65">
              <w:rPr>
                <w:b/>
                <w:bCs/>
              </w:rPr>
              <w:t>Anlage eingeschaltet?</w:t>
            </w:r>
          </w:p>
        </w:tc>
        <w:sdt>
          <w:sdtPr>
            <w:id w:val="-1244878460"/>
            <w:placeholder>
              <w:docPart w:val="B3080D958C204C088B4A1CB9EA3BBEAF"/>
            </w:placeholder>
            <w:showingPlcHdr/>
            <w:dropDownList>
              <w:listItem w:value="Wählen Sie ein Element aus."/>
              <w:listItem w:displayText="JA" w:value="JA"/>
              <w:listItem w:displayText="NEIN" w:value="NEIN"/>
              <w:listItem w:displayText="TEILWEISE" w:value="TEILWEISE"/>
            </w:dropDownList>
          </w:sdtPr>
          <w:sdtEndPr/>
          <w:sdtContent>
            <w:tc>
              <w:tcPr>
                <w:tcW w:w="3602" w:type="pct"/>
                <w:shd w:val="clear" w:color="auto" w:fill="F2F2F2" w:themeFill="background1" w:themeFillShade="F2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450B34CA" w14:textId="477B4271" w:rsidR="00F25C9F" w:rsidRPr="000E7107" w:rsidRDefault="0052406B" w:rsidP="00F25C9F">
                <w:r w:rsidRPr="00D43CC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0477FC" w:rsidRPr="000E7107" w14:paraId="7C29970F" w14:textId="77777777" w:rsidTr="00F25C9F">
        <w:trPr>
          <w:trHeight w:val="249"/>
        </w:trPr>
        <w:tc>
          <w:tcPr>
            <w:tcW w:w="1398" w:type="pct"/>
            <w:shd w:val="clear" w:color="auto" w:fill="F2F2F2" w:themeFill="background1" w:themeFillShade="F2"/>
            <w:tcMar>
              <w:top w:w="0" w:type="dxa"/>
              <w:left w:w="57" w:type="dxa"/>
              <w:bottom w:w="0" w:type="dxa"/>
              <w:right w:w="0" w:type="dxa"/>
            </w:tcMar>
          </w:tcPr>
          <w:p w14:paraId="323D028D" w14:textId="2B7A7267" w:rsidR="000477FC" w:rsidRPr="000E7107" w:rsidRDefault="000477FC" w:rsidP="000477FC">
            <w:pPr>
              <w:rPr>
                <w:b/>
                <w:bCs/>
              </w:rPr>
            </w:pPr>
            <w:r>
              <w:rPr>
                <w:b/>
                <w:bCs/>
              </w:rPr>
              <w:t>Weitere Bemerkungen</w:t>
            </w:r>
          </w:p>
        </w:tc>
        <w:sdt>
          <w:sdtPr>
            <w:id w:val="-2053996946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3602" w:type="pct"/>
                <w:shd w:val="clear" w:color="auto" w:fill="F2F2F2" w:themeFill="background1" w:themeFillShade="F2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6997B5E2" w14:textId="57C9597B" w:rsidR="000477FC" w:rsidRPr="000E7107" w:rsidRDefault="000477FC" w:rsidP="000477FC">
                <w:r w:rsidRPr="00D43CC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2F5EE12B" w14:textId="52B26321" w:rsidR="000E7107" w:rsidRDefault="00F25C9F" w:rsidP="002522D2">
      <w:pPr>
        <w:pStyle w:val="berschrift2"/>
        <w:numPr>
          <w:ilvl w:val="0"/>
          <w:numId w:val="0"/>
        </w:numPr>
        <w:ind w:left="576" w:hanging="576"/>
      </w:pPr>
      <w:r>
        <w:t>Benötigte Unterlagen</w:t>
      </w:r>
    </w:p>
    <w:tbl>
      <w:tblPr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93"/>
        <w:gridCol w:w="6939"/>
      </w:tblGrid>
      <w:tr w:rsidR="0052406B" w:rsidRPr="000E7107" w14:paraId="39D7F359" w14:textId="77777777" w:rsidTr="0052406B">
        <w:trPr>
          <w:trHeight w:val="249"/>
        </w:trPr>
        <w:tc>
          <w:tcPr>
            <w:tcW w:w="1398" w:type="pct"/>
            <w:shd w:val="clear" w:color="auto" w:fill="F2F2F2" w:themeFill="background1" w:themeFillShade="F2"/>
            <w:tcMar>
              <w:top w:w="0" w:type="dxa"/>
              <w:left w:w="57" w:type="dxa"/>
              <w:bottom w:w="0" w:type="dxa"/>
              <w:right w:w="0" w:type="dxa"/>
            </w:tcMar>
          </w:tcPr>
          <w:p w14:paraId="7307218D" w14:textId="5B27CA99" w:rsidR="0052406B" w:rsidRDefault="0052406B" w:rsidP="000E7107">
            <w:pPr>
              <w:rPr>
                <w:b/>
                <w:bCs/>
              </w:rPr>
            </w:pPr>
            <w:r>
              <w:rPr>
                <w:b/>
                <w:bCs/>
              </w:rPr>
              <w:t>Strangplan beigelegt</w:t>
            </w:r>
          </w:p>
        </w:tc>
        <w:sdt>
          <w:sdtPr>
            <w:id w:val="683635558"/>
            <w:placeholder>
              <w:docPart w:val="45AE1DDB2F0B4F66A7593E205EF782D1"/>
            </w:placeholder>
            <w:showingPlcHdr/>
            <w:comboBox>
              <w:listItem w:value="Wählen Sie ein Element aus."/>
              <w:listItem w:displayText="Ja" w:value="Ja"/>
              <w:listItem w:displayText="Nein" w:value="Nein"/>
            </w:comboBox>
          </w:sdtPr>
          <w:sdtEndPr/>
          <w:sdtContent>
            <w:tc>
              <w:tcPr>
                <w:tcW w:w="3602" w:type="pct"/>
                <w:shd w:val="clear" w:color="auto" w:fill="F2F2F2" w:themeFill="background1" w:themeFillShade="F2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739F1AE7" w14:textId="3233E0EB" w:rsidR="0052406B" w:rsidRPr="000E7107" w:rsidRDefault="0052406B" w:rsidP="000E7107">
                <w:r w:rsidRPr="00D43CC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52406B" w:rsidRPr="000E7107" w14:paraId="1EAE985B" w14:textId="77777777" w:rsidTr="0052406B">
        <w:trPr>
          <w:trHeight w:val="249"/>
        </w:trPr>
        <w:tc>
          <w:tcPr>
            <w:tcW w:w="1398" w:type="pct"/>
            <w:shd w:val="clear" w:color="auto" w:fill="F2F2F2" w:themeFill="background1" w:themeFillShade="F2"/>
            <w:tcMar>
              <w:top w:w="0" w:type="dxa"/>
              <w:left w:w="57" w:type="dxa"/>
              <w:bottom w:w="0" w:type="dxa"/>
              <w:right w:w="0" w:type="dxa"/>
            </w:tcMar>
          </w:tcPr>
          <w:p w14:paraId="67C010F8" w14:textId="725AECEE" w:rsidR="0052406B" w:rsidRDefault="0052406B" w:rsidP="000E7107">
            <w:pPr>
              <w:rPr>
                <w:b/>
                <w:bCs/>
              </w:rPr>
            </w:pPr>
            <w:r>
              <w:rPr>
                <w:b/>
                <w:bCs/>
              </w:rPr>
              <w:t>Dachplan beigelegt</w:t>
            </w:r>
          </w:p>
        </w:tc>
        <w:sdt>
          <w:sdtPr>
            <w:id w:val="888763283"/>
            <w:placeholder>
              <w:docPart w:val="F5723CB82E154A489EC160C2F8A52E6F"/>
            </w:placeholder>
            <w:showingPlcHdr/>
            <w:comboBox>
              <w:listItem w:value="Wählen Sie ein Element aus."/>
              <w:listItem w:displayText="Ja" w:value="Ja"/>
              <w:listItem w:displayText="Nein" w:value="Nein"/>
            </w:comboBox>
          </w:sdtPr>
          <w:sdtEndPr/>
          <w:sdtContent>
            <w:tc>
              <w:tcPr>
                <w:tcW w:w="3602" w:type="pct"/>
                <w:shd w:val="clear" w:color="auto" w:fill="F2F2F2" w:themeFill="background1" w:themeFillShade="F2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4E57F068" w14:textId="1BA34C15" w:rsidR="0052406B" w:rsidRPr="000E7107" w:rsidRDefault="0052406B" w:rsidP="000E7107">
                <w:r w:rsidRPr="00D43CC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52406B" w:rsidRPr="000E7107" w14:paraId="6406BEF6" w14:textId="77777777" w:rsidTr="0052406B">
        <w:trPr>
          <w:trHeight w:val="249"/>
        </w:trPr>
        <w:tc>
          <w:tcPr>
            <w:tcW w:w="1398" w:type="pct"/>
            <w:shd w:val="clear" w:color="auto" w:fill="F2F2F2" w:themeFill="background1" w:themeFillShade="F2"/>
            <w:tcMar>
              <w:top w:w="0" w:type="dxa"/>
              <w:left w:w="57" w:type="dxa"/>
              <w:bottom w:w="0" w:type="dxa"/>
              <w:right w:w="0" w:type="dxa"/>
            </w:tcMar>
          </w:tcPr>
          <w:p w14:paraId="4684C240" w14:textId="2AB64F35" w:rsidR="0052406B" w:rsidRDefault="0052406B" w:rsidP="000E7107">
            <w:pPr>
              <w:rPr>
                <w:b/>
                <w:bCs/>
              </w:rPr>
            </w:pPr>
            <w:r>
              <w:rPr>
                <w:b/>
                <w:bCs/>
              </w:rPr>
              <w:t>Link zur Bildübermittlung</w:t>
            </w:r>
          </w:p>
        </w:tc>
        <w:sdt>
          <w:sdtPr>
            <w:id w:val="1316145829"/>
            <w:placeholder>
              <w:docPart w:val="F244AA01AFF44CDAA31BA5C0BD061031"/>
            </w:placeholder>
            <w:showingPlcHdr/>
            <w:text/>
          </w:sdtPr>
          <w:sdtEndPr/>
          <w:sdtContent>
            <w:tc>
              <w:tcPr>
                <w:tcW w:w="3602" w:type="pct"/>
                <w:shd w:val="clear" w:color="auto" w:fill="F2F2F2" w:themeFill="background1" w:themeFillShade="F2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6E1CDAE7" w14:textId="3A9871E5" w:rsidR="0052406B" w:rsidRDefault="0052406B" w:rsidP="000E7107">
                <w:r w:rsidRPr="00D43CC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27381EC6" w14:textId="77777777" w:rsidR="000E7107" w:rsidRDefault="000E7107" w:rsidP="000E7107"/>
    <w:p w14:paraId="21845E7E" w14:textId="202E3411" w:rsidR="0052406B" w:rsidRDefault="0052406B" w:rsidP="002522D2">
      <w:pPr>
        <w:pStyle w:val="berschrift2"/>
        <w:numPr>
          <w:ilvl w:val="0"/>
          <w:numId w:val="0"/>
        </w:numPr>
        <w:ind w:left="576" w:hanging="576"/>
      </w:pPr>
      <w:r>
        <w:rPr>
          <w:rFonts w:ascii="Verdana" w:hAnsi="Verdana"/>
          <w:bCs/>
        </w:rPr>
        <w:t>Auffälligkeiten / Verdacht auf Fehler</w:t>
      </w:r>
    </w:p>
    <w:sdt>
      <w:sdtPr>
        <w:id w:val="-1641186781"/>
        <w:placeholder>
          <w:docPart w:val="4001B07E9AC54185AE63F14CB57875D8"/>
        </w:placeholder>
        <w:showingPlcHdr/>
        <w:text w:multiLine="1"/>
      </w:sdtPr>
      <w:sdtEndPr/>
      <w:sdtContent>
        <w:p w14:paraId="2CD67162" w14:textId="1A01310A" w:rsidR="0052406B" w:rsidRDefault="0052406B" w:rsidP="000E7107">
          <w:r>
            <w:rPr>
              <w:rStyle w:val="Platzhaltertext"/>
            </w:rPr>
            <w:t>Weshalb möchten sie, dass wir ihre Bilder auswerten? Haben sie Fehler oder Auffälligkeiten an der Photovoltaik-Anlage festgestellt?</w:t>
          </w:r>
        </w:p>
      </w:sdtContent>
    </w:sdt>
    <w:p w14:paraId="2DFC4CC9" w14:textId="77777777" w:rsidR="00C83FEC" w:rsidRDefault="00C83FEC">
      <w:pPr>
        <w:spacing w:line="240" w:lineRule="auto"/>
        <w:rPr>
          <w:rFonts w:asciiTheme="majorHAnsi" w:hAnsiTheme="majorHAnsi" w:cs="Segoe UI"/>
          <w:b/>
          <w:vanish/>
          <w:color w:val="31FF00" w:themeColor="accent1"/>
          <w:sz w:val="28"/>
          <w:szCs w:val="32"/>
          <w:highlight w:val="lightGray"/>
        </w:rPr>
      </w:pPr>
      <w:bookmarkStart w:id="0" w:name="_Toc178846396"/>
      <w:r>
        <w:rPr>
          <w:vanish/>
          <w:highlight w:val="lightGray"/>
        </w:rPr>
        <w:br w:type="page"/>
      </w:r>
    </w:p>
    <w:p w14:paraId="47CC38B0" w14:textId="29975749" w:rsidR="0030268C" w:rsidRPr="000477FC" w:rsidRDefault="0030268C" w:rsidP="00C83FEC">
      <w:pPr>
        <w:pStyle w:val="berschrift1"/>
        <w:numPr>
          <w:ilvl w:val="0"/>
          <w:numId w:val="0"/>
        </w:numPr>
        <w:rPr>
          <w:vanish/>
        </w:rPr>
      </w:pPr>
      <w:r w:rsidRPr="000477FC">
        <w:rPr>
          <w:vanish/>
        </w:rPr>
        <w:lastRenderedPageBreak/>
        <w:t>Resultate</w:t>
      </w:r>
      <w:bookmarkEnd w:id="0"/>
    </w:p>
    <w:p w14:paraId="00A7996C" w14:textId="77777777" w:rsidR="0030268C" w:rsidRPr="000477FC" w:rsidRDefault="0030268C" w:rsidP="0030268C">
      <w:pPr>
        <w:pStyle w:val="berschrift2"/>
        <w:rPr>
          <w:vanish/>
        </w:rPr>
      </w:pPr>
      <w:bookmarkStart w:id="1" w:name="_Toc66965887"/>
      <w:bookmarkStart w:id="2" w:name="_Toc136596761"/>
      <w:bookmarkStart w:id="3" w:name="_Toc163218906"/>
      <w:bookmarkStart w:id="4" w:name="_Toc178846397"/>
      <w:r w:rsidRPr="000477FC">
        <w:rPr>
          <w:vanish/>
        </w:rPr>
        <w:t>Übersicht</w:t>
      </w:r>
      <w:bookmarkEnd w:id="1"/>
      <w:bookmarkEnd w:id="2"/>
      <w:bookmarkEnd w:id="3"/>
      <w:bookmarkEnd w:id="4"/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57" w:type="dxa"/>
        </w:tblCellMar>
        <w:tblLook w:val="04A0" w:firstRow="1" w:lastRow="0" w:firstColumn="1" w:lastColumn="0" w:noHBand="0" w:noVBand="1"/>
      </w:tblPr>
      <w:tblGrid>
        <w:gridCol w:w="9493"/>
      </w:tblGrid>
      <w:tr w:rsidR="0030268C" w:rsidRPr="000477FC" w14:paraId="268D1DF8" w14:textId="77777777">
        <w:trPr>
          <w:hidden/>
        </w:trPr>
        <w:tc>
          <w:tcPr>
            <w:tcW w:w="9493" w:type="dxa"/>
          </w:tcPr>
          <w:p w14:paraId="38B583C6" w14:textId="77777777" w:rsidR="0030268C" w:rsidRPr="000477FC" w:rsidRDefault="00497B7D">
            <w:pPr>
              <w:pStyle w:val="Beschriftung"/>
              <w:rPr>
                <w:vanish/>
              </w:rPr>
            </w:pPr>
            <w:sdt>
              <w:sdtPr>
                <w:rPr>
                  <w:noProof/>
                  <w:vanish/>
                </w:rPr>
                <w:id w:val="1430769352"/>
                <w:placeholder>
                  <w:docPart w:val="B5CD7CCE5AA64399A13C2A70ACA66945"/>
                </w:placeholder>
                <w:temporary/>
                <w:showingPlcHdr/>
                <w:dropDownList>
                  <w:listItem w:value="Wählen Sie ein Element aus."/>
                  <w:listItem w:displayText="Übersichtsbild der PV-Anlage" w:value="Übersichtsbild der PV-Anlage"/>
                  <w:listItem w:displayText="Strangplan der PV-Anlage" w:value="Strangplan der PV-Anlage"/>
                  <w:listItem w:displayText="Thermogramm der PV-Anlage" w:value="Thermogramm der PV-Anlage"/>
                  <w:listItem w:displayText="manuell" w:value="manuell"/>
                </w:dropDownList>
              </w:sdtPr>
              <w:sdtEndPr/>
              <w:sdtContent>
                <w:r w:rsidR="0030268C" w:rsidRPr="000477FC">
                  <w:rPr>
                    <w:rStyle w:val="Platzhaltertext"/>
                    <w:vanish/>
                  </w:rPr>
                  <w:t>Wählen Sie ein Element aus.</w:t>
                </w:r>
              </w:sdtContent>
            </w:sdt>
            <w:r w:rsidR="0030268C" w:rsidRPr="000477FC">
              <w:rPr>
                <w:noProof/>
                <w:vanish/>
              </w:rPr>
              <w:drawing>
                <wp:anchor distT="0" distB="0" distL="114300" distR="114300" simplePos="0" relativeHeight="251658241" behindDoc="0" locked="0" layoutInCell="1" allowOverlap="1" wp14:anchorId="08EFC78E" wp14:editId="71C747DB">
                  <wp:simplePos x="0" y="0"/>
                  <wp:positionH relativeFrom="page">
                    <wp:posOffset>0</wp:posOffset>
                  </wp:positionH>
                  <wp:positionV relativeFrom="page">
                    <wp:posOffset>209</wp:posOffset>
                  </wp:positionV>
                  <wp:extent cx="6004800" cy="3428197"/>
                  <wp:effectExtent l="0" t="0" r="0" b="1270"/>
                  <wp:wrapSquare wrapText="bothSides"/>
                  <wp:docPr id="196581285" name="Grafik 1" descr="Ein Bild, das Himmel, Person, solar, Solarzell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549161" name="Grafik 1" descr="Ein Bild, das Himmel, Person, solar, Solarzelle enthält.&#10;&#10;Automatisch generierte Beschreibung"/>
                          <pic:cNvPicPr/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46" t="684" b="13871"/>
                          <a:stretch/>
                        </pic:blipFill>
                        <pic:spPr bwMode="auto">
                          <a:xfrm>
                            <a:off x="0" y="0"/>
                            <a:ext cx="6004800" cy="3428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ellenraster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57" w:type="dxa"/>
        </w:tblCellMar>
        <w:tblLook w:val="04A0" w:firstRow="1" w:lastRow="0" w:firstColumn="1" w:lastColumn="0" w:noHBand="0" w:noVBand="1"/>
      </w:tblPr>
      <w:tblGrid>
        <w:gridCol w:w="4767"/>
        <w:gridCol w:w="4767"/>
      </w:tblGrid>
      <w:tr w:rsidR="0030268C" w:rsidRPr="000477FC" w14:paraId="3E8E0937" w14:textId="77777777">
        <w:trPr>
          <w:hidden/>
        </w:trPr>
        <w:tc>
          <w:tcPr>
            <w:tcW w:w="4767" w:type="dxa"/>
          </w:tcPr>
          <w:p w14:paraId="0EC38CA3" w14:textId="77777777" w:rsidR="0030268C" w:rsidRPr="000477FC" w:rsidRDefault="0030268C">
            <w:pPr>
              <w:pStyle w:val="Beschriftung"/>
              <w:rPr>
                <w:noProof/>
                <w:vanish/>
              </w:rPr>
            </w:pPr>
            <w:r w:rsidRPr="000477FC">
              <w:rPr>
                <w:noProof/>
                <w:vanish/>
              </w:rPr>
              <w:drawing>
                <wp:inline distT="0" distB="0" distL="0" distR="0" wp14:anchorId="051CA262" wp14:editId="368E4CF7">
                  <wp:extent cx="2984500" cy="2446020"/>
                  <wp:effectExtent l="0" t="0" r="6350" b="0"/>
                  <wp:docPr id="1255449011" name="Grafik 1255449011" descr="Ein Bild, das Kleidung, Himmel, Person, drauß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274884" name="Grafik 533274884" descr="Ein Bild, das Kleidung, Himmel, Person, draußen enthält.&#10;&#10;Automatisch generierte Beschreibung"/>
                          <pic:cNvPicPr/>
                        </pic:nvPicPr>
                        <pic:blipFill>
                          <a:blip r:embed="rId22"/>
                          <a:srcRect l="74" r="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0" cy="2446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F6FF03" w14:textId="77777777" w:rsidR="0030268C" w:rsidRPr="000477FC" w:rsidRDefault="00497B7D">
            <w:pPr>
              <w:pStyle w:val="Beschriftung"/>
              <w:rPr>
                <w:vanish/>
              </w:rPr>
            </w:pPr>
            <w:sdt>
              <w:sdtPr>
                <w:rPr>
                  <w:noProof/>
                  <w:vanish/>
                </w:rPr>
                <w:id w:val="1042708369"/>
                <w:placeholder>
                  <w:docPart w:val="EC415B1FFB0D4A3FB5AC30159BE47233"/>
                </w:placeholder>
                <w:temporary/>
                <w:showingPlcHdr/>
                <w:dropDownList>
                  <w:listItem w:value="Wählen Sie ein Element aus."/>
                  <w:listItem w:displayText="Übersichtsbild der PV-Anlage" w:value="Übersichtsbild der PV-Anlage"/>
                  <w:listItem w:displayText="Strangplan der PV-Anlage" w:value="Strangplan der PV-Anlage"/>
                  <w:listItem w:displayText="Thermogramm der PV-Anlage" w:value="Thermogramm der PV-Anlage"/>
                  <w:listItem w:displayText="manuell" w:value="manuell"/>
                </w:dropDownList>
              </w:sdtPr>
              <w:sdtEndPr/>
              <w:sdtContent>
                <w:r w:rsidR="0030268C" w:rsidRPr="000477FC">
                  <w:rPr>
                    <w:rStyle w:val="Platzhaltertext"/>
                    <w:vanish/>
                  </w:rPr>
                  <w:t>Wählen Sie ein Element aus.</w:t>
                </w:r>
              </w:sdtContent>
            </w:sdt>
          </w:p>
        </w:tc>
        <w:tc>
          <w:tcPr>
            <w:tcW w:w="4767" w:type="dxa"/>
          </w:tcPr>
          <w:p w14:paraId="64A1FFF6" w14:textId="77777777" w:rsidR="0030268C" w:rsidRPr="000477FC" w:rsidRDefault="0030268C">
            <w:pPr>
              <w:pStyle w:val="Beschriftung"/>
              <w:rPr>
                <w:noProof/>
                <w:vanish/>
              </w:rPr>
            </w:pPr>
            <w:r w:rsidRPr="000477FC">
              <w:rPr>
                <w:noProof/>
                <w:vanish/>
              </w:rPr>
              <w:drawing>
                <wp:inline distT="0" distB="0" distL="0" distR="0" wp14:anchorId="0C2B5E86" wp14:editId="76D5F665">
                  <wp:extent cx="2983865" cy="2446020"/>
                  <wp:effectExtent l="0" t="0" r="6985" b="0"/>
                  <wp:docPr id="1631472149" name="Grafik 1631472149" descr="Ein Bild, das solar, Solarzelle, Himmel, Solarenergi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94955" name="Grafik 41494955" descr="Ein Bild, das solar, Solarzelle, Himmel, Solarenergie enthält.&#10;&#10;Automatisch generierte Beschreibung"/>
                          <pic:cNvPicPr/>
                        </pic:nvPicPr>
                        <pic:blipFill>
                          <a:blip r:embed="rId23"/>
                          <a:srcRect l="15168" r="15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865" cy="2446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E57388" w14:textId="77777777" w:rsidR="0030268C" w:rsidRPr="000477FC" w:rsidRDefault="00497B7D">
            <w:pPr>
              <w:pStyle w:val="Beschriftung"/>
              <w:rPr>
                <w:vanish/>
              </w:rPr>
            </w:pPr>
            <w:sdt>
              <w:sdtPr>
                <w:rPr>
                  <w:noProof/>
                  <w:vanish/>
                </w:rPr>
                <w:id w:val="1189957587"/>
                <w:placeholder>
                  <w:docPart w:val="2F59C84A2EAF41AAB3190B6059D0BEB0"/>
                </w:placeholder>
                <w:temporary/>
                <w:showingPlcHdr/>
                <w:dropDownList>
                  <w:listItem w:value="Wählen Sie ein Element aus."/>
                  <w:listItem w:displayText="Übersichtsbild der PV-Anlage" w:value="Übersichtsbild der PV-Anlage"/>
                  <w:listItem w:displayText="Strangplan der PV-Anlage" w:value="Strangplan der PV-Anlage"/>
                  <w:listItem w:displayText="Thermogramm der PV-Anlage" w:value="Thermogramm der PV-Anlage"/>
                  <w:listItem w:displayText="manuell" w:value="manuell"/>
                </w:dropDownList>
              </w:sdtPr>
              <w:sdtEndPr/>
              <w:sdtContent>
                <w:r w:rsidR="0030268C" w:rsidRPr="000477FC">
                  <w:rPr>
                    <w:rStyle w:val="Platzhaltertext"/>
                    <w:vanish/>
                  </w:rPr>
                  <w:t>Wählen Sie ein Element aus.</w:t>
                </w:r>
              </w:sdtContent>
            </w:sdt>
          </w:p>
        </w:tc>
      </w:tr>
    </w:tbl>
    <w:p w14:paraId="6A045087" w14:textId="77777777" w:rsidR="0030268C" w:rsidRPr="000477FC" w:rsidRDefault="0030268C" w:rsidP="0030268C">
      <w:pPr>
        <w:rPr>
          <w:vanish/>
        </w:rPr>
      </w:pPr>
    </w:p>
    <w:p w14:paraId="42924B2C" w14:textId="77777777" w:rsidR="0030268C" w:rsidRPr="000477FC" w:rsidRDefault="0030268C" w:rsidP="0030268C">
      <w:pPr>
        <w:spacing w:line="240" w:lineRule="auto"/>
        <w:rPr>
          <w:vanish/>
        </w:rPr>
      </w:pPr>
      <w:r w:rsidRPr="000477FC">
        <w:rPr>
          <w:vanish/>
        </w:rPr>
        <w:br w:type="page"/>
      </w:r>
    </w:p>
    <w:p w14:paraId="015AA1B1" w14:textId="77777777" w:rsidR="0030268C" w:rsidRPr="000477FC" w:rsidRDefault="0030268C" w:rsidP="0030268C">
      <w:pPr>
        <w:pStyle w:val="berschrift1"/>
        <w:rPr>
          <w:vanish/>
        </w:rPr>
      </w:pPr>
      <w:bookmarkStart w:id="5" w:name="_Toc178846398"/>
      <w:r w:rsidRPr="000477FC">
        <w:rPr>
          <w:vanish/>
        </w:rPr>
        <w:lastRenderedPageBreak/>
        <w:t>Handlungsempfehlung</w:t>
      </w:r>
      <w:bookmarkEnd w:id="5"/>
    </w:p>
    <w:p w14:paraId="0CF9BA74" w14:textId="77777777" w:rsidR="0030268C" w:rsidRPr="000477FC" w:rsidRDefault="0030268C" w:rsidP="0030268C">
      <w:pPr>
        <w:rPr>
          <w:vanish/>
        </w:rPr>
      </w:pPr>
      <w:r w:rsidRPr="000477FC">
        <w:rPr>
          <w:vanish/>
        </w:rPr>
        <w:t>Im Folgenden werden Auffälligkeiten kategorisiert nach Fehlertyp dargestellt:</w:t>
      </w:r>
    </w:p>
    <w:p w14:paraId="63729BA1" w14:textId="77777777" w:rsidR="0030268C" w:rsidRPr="000477FC" w:rsidRDefault="0030268C" w:rsidP="0030268C">
      <w:pPr>
        <w:pStyle w:val="berschrift2"/>
        <w:rPr>
          <w:vanish/>
        </w:rPr>
      </w:pPr>
      <w:bookmarkStart w:id="6" w:name="_Toc178846399"/>
      <w:r w:rsidRPr="000477FC">
        <w:rPr>
          <w:vanish/>
        </w:rPr>
        <w:t>Kritische Fehler</w:t>
      </w:r>
      <w:bookmarkEnd w:id="6"/>
    </w:p>
    <w:p w14:paraId="3EC94A44" w14:textId="77777777" w:rsidR="0030268C" w:rsidRPr="000477FC" w:rsidRDefault="0030268C" w:rsidP="0030268C">
      <w:pPr>
        <w:pStyle w:val="Textkrper"/>
        <w:rPr>
          <w:rFonts w:ascii="Verdana" w:eastAsia="MS Mincho" w:hAnsi="Verdana" w:cs="Arial"/>
          <w:vanish/>
          <w:color w:val="000000"/>
          <w:kern w:val="0"/>
          <w:szCs w:val="22"/>
          <w:lang w:val="de-CH" w:eastAsia="de-CH" w:bidi="ar-SA"/>
        </w:rPr>
      </w:pPr>
      <w:r w:rsidRPr="000477FC">
        <w:rPr>
          <w:rFonts w:ascii="Verdana" w:eastAsia="MS Mincho" w:hAnsi="Verdana" w:cs="Arial"/>
          <w:vanish/>
          <w:color w:val="000000"/>
          <w:kern w:val="0"/>
          <w:szCs w:val="22"/>
          <w:lang w:val="de-CH" w:eastAsia="de-CH" w:bidi="ar-SA"/>
        </w:rPr>
        <w:t>Diese Kategorie beinhaltet die schwerwiegendsten Probleme, die sofortige Aufmerksamkeit erfordern.</w:t>
      </w:r>
    </w:p>
    <w:p w14:paraId="4B32DB88" w14:textId="77777777" w:rsidR="0030268C" w:rsidRPr="000477FC" w:rsidRDefault="0030268C" w:rsidP="0030268C">
      <w:pPr>
        <w:pStyle w:val="Textkrper"/>
        <w:numPr>
          <w:ilvl w:val="0"/>
          <w:numId w:val="44"/>
        </w:numPr>
        <w:rPr>
          <w:rFonts w:ascii="Verdana" w:eastAsia="MS Mincho" w:hAnsi="Verdana" w:cs="Arial"/>
          <w:vanish/>
          <w:color w:val="000000"/>
          <w:kern w:val="0"/>
          <w:szCs w:val="22"/>
          <w:lang w:val="de-CH" w:eastAsia="de-CH" w:bidi="ar-SA"/>
        </w:rPr>
      </w:pPr>
      <w:r w:rsidRPr="000477FC">
        <w:rPr>
          <w:rFonts w:ascii="Verdana" w:eastAsia="MS Mincho" w:hAnsi="Verdana" w:cs="Arial"/>
          <w:vanish/>
          <w:color w:val="000000"/>
          <w:kern w:val="0"/>
          <w:szCs w:val="22"/>
          <w:lang w:val="de-CH" w:eastAsia="de-CH" w:bidi="ar-SA"/>
        </w:rPr>
        <w:t>Hot-Spots: Lokale Überhitzungen, die zu Leistungseinbussen und möglichen Sicherheitsrisiken führen.</w:t>
      </w:r>
    </w:p>
    <w:p w14:paraId="791CDF86" w14:textId="77777777" w:rsidR="0030268C" w:rsidRPr="000477FC" w:rsidRDefault="0030268C" w:rsidP="0030268C">
      <w:pPr>
        <w:pStyle w:val="Textkrper"/>
        <w:numPr>
          <w:ilvl w:val="0"/>
          <w:numId w:val="44"/>
        </w:numPr>
        <w:rPr>
          <w:rFonts w:ascii="Verdana" w:eastAsia="MS Mincho" w:hAnsi="Verdana" w:cs="Arial"/>
          <w:vanish/>
          <w:color w:val="000000"/>
          <w:kern w:val="0"/>
          <w:szCs w:val="22"/>
          <w:lang w:val="de-CH" w:eastAsia="de-CH" w:bidi="ar-SA"/>
        </w:rPr>
      </w:pPr>
      <w:r w:rsidRPr="000477FC">
        <w:rPr>
          <w:rFonts w:ascii="Verdana" w:eastAsia="MS Mincho" w:hAnsi="Verdana" w:cs="Arial"/>
          <w:vanish/>
          <w:color w:val="000000"/>
          <w:kern w:val="0"/>
          <w:szCs w:val="22"/>
          <w:lang w:val="de-CH" w:eastAsia="de-CH" w:bidi="ar-SA"/>
        </w:rPr>
        <w:t>Ausfälle: Ausfall eines gesamten Moduls, Stranges oder Wechselrichters.</w:t>
      </w:r>
    </w:p>
    <w:p w14:paraId="63B7FFD4" w14:textId="77777777" w:rsidR="0030268C" w:rsidRPr="000477FC" w:rsidRDefault="0030268C" w:rsidP="0030268C">
      <w:pPr>
        <w:pStyle w:val="Listenabsatz"/>
        <w:numPr>
          <w:ilvl w:val="0"/>
          <w:numId w:val="44"/>
        </w:numPr>
        <w:rPr>
          <w:vanish/>
        </w:rPr>
      </w:pPr>
      <w:r w:rsidRPr="000477FC">
        <w:rPr>
          <w:vanish/>
        </w:rPr>
        <w:t>Sichtbare Beschädigungen, welche die Leistung des gesamten Strings beeinträchtigen.</w:t>
      </w:r>
    </w:p>
    <w:p w14:paraId="24DE5470" w14:textId="77777777" w:rsidR="0030268C" w:rsidRPr="000477FC" w:rsidRDefault="0030268C" w:rsidP="0030268C">
      <w:pPr>
        <w:pStyle w:val="Textkrper"/>
        <w:rPr>
          <w:vanish/>
          <w:lang w:val="de-CH" w:eastAsia="de-CH" w:bidi="ar-SA"/>
        </w:rPr>
      </w:pPr>
    </w:p>
    <w:tbl>
      <w:tblPr>
        <w:tblW w:w="9644" w:type="dxa"/>
        <w:tblInd w:w="-5" w:type="dxa"/>
        <w:shd w:val="clear" w:color="auto" w:fill="F2F2F2" w:themeFill="background1" w:themeFillShade="F2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6"/>
        <w:gridCol w:w="3261"/>
        <w:gridCol w:w="1701"/>
        <w:gridCol w:w="2976"/>
      </w:tblGrid>
      <w:tr w:rsidR="0030268C" w:rsidRPr="000477FC" w14:paraId="3A8E78CB" w14:textId="77777777">
        <w:trPr>
          <w:trHeight w:val="388"/>
          <w:hidden/>
        </w:trPr>
        <w:tc>
          <w:tcPr>
            <w:tcW w:w="1706" w:type="dxa"/>
            <w:shd w:val="clear" w:color="auto" w:fill="D9D9D9" w:themeFill="background1" w:themeFillShade="D9"/>
          </w:tcPr>
          <w:p w14:paraId="005A2029" w14:textId="77777777" w:rsidR="0030268C" w:rsidRPr="000477FC" w:rsidRDefault="0030268C">
            <w:pPr>
              <w:rPr>
                <w:b/>
                <w:bCs/>
                <w:vanish/>
              </w:rPr>
            </w:pPr>
            <w:r w:rsidRPr="000477FC">
              <w:rPr>
                <w:b/>
                <w:bCs/>
                <w:vanish/>
              </w:rPr>
              <w:t>Anzahl Module</w:t>
            </w:r>
          </w:p>
        </w:tc>
        <w:tc>
          <w:tcPr>
            <w:tcW w:w="3261" w:type="dxa"/>
            <w:shd w:val="clear" w:color="auto" w:fill="D9D9D9" w:themeFill="background1" w:themeFillShade="D9"/>
            <w:noWrap/>
            <w:hideMark/>
          </w:tcPr>
          <w:p w14:paraId="1C9085B6" w14:textId="77777777" w:rsidR="0030268C" w:rsidRPr="000477FC" w:rsidRDefault="0030268C">
            <w:pPr>
              <w:rPr>
                <w:b/>
                <w:bCs/>
                <w:vanish/>
              </w:rPr>
            </w:pPr>
            <w:r w:rsidRPr="000477FC">
              <w:rPr>
                <w:b/>
                <w:bCs/>
                <w:vanish/>
              </w:rPr>
              <w:t>Auffälligkeit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6F664F2A" w14:textId="77777777" w:rsidR="0030268C" w:rsidRPr="000477FC" w:rsidRDefault="0030268C">
            <w:pPr>
              <w:rPr>
                <w:b/>
                <w:bCs/>
                <w:vanish/>
              </w:rPr>
            </w:pPr>
            <w:r w:rsidRPr="000477FC">
              <w:rPr>
                <w:b/>
                <w:bCs/>
                <w:vanish/>
              </w:rPr>
              <w:t>Markierung</w:t>
            </w:r>
          </w:p>
        </w:tc>
        <w:tc>
          <w:tcPr>
            <w:tcW w:w="2976" w:type="dxa"/>
            <w:shd w:val="clear" w:color="auto" w:fill="D9D9D9" w:themeFill="background1" w:themeFillShade="D9"/>
          </w:tcPr>
          <w:p w14:paraId="42F7E163" w14:textId="77777777" w:rsidR="0030268C" w:rsidRPr="000477FC" w:rsidRDefault="0030268C">
            <w:pPr>
              <w:rPr>
                <w:b/>
                <w:bCs/>
                <w:vanish/>
              </w:rPr>
            </w:pPr>
            <w:r w:rsidRPr="000477FC">
              <w:rPr>
                <w:b/>
                <w:bCs/>
                <w:vanish/>
              </w:rPr>
              <w:t>Handlungsempfehlung</w:t>
            </w:r>
          </w:p>
        </w:tc>
      </w:tr>
      <w:tr w:rsidR="0030268C" w:rsidRPr="000477FC" w14:paraId="2D0BC8BF" w14:textId="77777777">
        <w:trPr>
          <w:trHeight w:val="422"/>
          <w:hidden/>
        </w:trPr>
        <w:tc>
          <w:tcPr>
            <w:tcW w:w="1706" w:type="dxa"/>
            <w:shd w:val="clear" w:color="auto" w:fill="F2F2F2" w:themeFill="background1" w:themeFillShade="F2"/>
          </w:tcPr>
          <w:p w14:paraId="06BCD7D2" w14:textId="77777777" w:rsidR="0030268C" w:rsidRPr="000477FC" w:rsidRDefault="0030268C">
            <w:pPr>
              <w:rPr>
                <w:rStyle w:val="Absatz-Standardschriftart1"/>
                <w:vanish/>
              </w:rPr>
            </w:pPr>
          </w:p>
        </w:tc>
        <w:sdt>
          <w:sdtPr>
            <w:rPr>
              <w:rStyle w:val="Absatz-Standardschriftart1"/>
              <w:vanish/>
            </w:rPr>
            <w:id w:val="-1804071627"/>
            <w:placeholder>
              <w:docPart w:val="3921C9922920490390024A4C7CFC38DC"/>
            </w:placeholder>
            <w:showingPlcHdr/>
            <w:dropDownList>
              <w:listItem w:value="Wählen Sie ein Element aus."/>
              <w:listItem w:displayText="Hot-Spot" w:value="Hot-Spot"/>
              <w:listItem w:displayText="Modulausfall" w:value="Modulausfall"/>
              <w:listItem w:displayText="Strangausfall" w:value="Strangausfall"/>
              <w:listItem w:displayText="Wechselrichterausfall" w:value="Wechselrichterausfall"/>
              <w:listItem w:displayText="Glasbruch" w:value="Glasbruch"/>
              <w:listItem w:displayText="Vegetation" w:value="Vegetation"/>
              <w:listItem w:displayText="Verschmutzung" w:value="Verschmutzung"/>
              <w:listItem w:displayText="Sonstiger Fehler" w:value="Sonstiger Fehler"/>
            </w:dropDownList>
          </w:sdtPr>
          <w:sdtEndPr>
            <w:rPr>
              <w:rStyle w:val="Absatz-Standardschriftart1"/>
            </w:rPr>
          </w:sdtEndPr>
          <w:sdtContent>
            <w:tc>
              <w:tcPr>
                <w:tcW w:w="3261" w:type="dxa"/>
                <w:shd w:val="clear" w:color="auto" w:fill="F2F2F2" w:themeFill="background1" w:themeFillShade="F2"/>
                <w:noWrap/>
              </w:tcPr>
              <w:p w14:paraId="15B03F20" w14:textId="77777777" w:rsidR="0030268C" w:rsidRPr="000477FC" w:rsidRDefault="0030268C">
                <w:pPr>
                  <w:rPr>
                    <w:rStyle w:val="Absatz-Standardschriftart1"/>
                    <w:vanish/>
                  </w:rPr>
                </w:pPr>
                <w:r w:rsidRPr="000477FC">
                  <w:rPr>
                    <w:rStyle w:val="Platzhaltertext"/>
                    <w:vanish/>
                  </w:rPr>
                  <w:t>Wählen Sie ein Element aus.</w:t>
                </w:r>
              </w:p>
            </w:tc>
          </w:sdtContent>
        </w:sdt>
        <w:tc>
          <w:tcPr>
            <w:tcW w:w="1701" w:type="dxa"/>
            <w:shd w:val="clear" w:color="auto" w:fill="F2F2F2" w:themeFill="background1" w:themeFillShade="F2"/>
          </w:tcPr>
          <w:p w14:paraId="25726C11" w14:textId="77777777" w:rsidR="0030268C" w:rsidRPr="000477FC" w:rsidRDefault="0030268C">
            <w:pPr>
              <w:rPr>
                <w:rStyle w:val="Absatz-Standardschriftart1"/>
                <w:vanish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</w:tcPr>
          <w:p w14:paraId="31A89FEB" w14:textId="77777777" w:rsidR="0030268C" w:rsidRPr="000477FC" w:rsidRDefault="0030268C">
            <w:pPr>
              <w:rPr>
                <w:rStyle w:val="Absatz-Standardschriftart1"/>
                <w:vanish/>
              </w:rPr>
            </w:pPr>
          </w:p>
        </w:tc>
      </w:tr>
      <w:tr w:rsidR="0030268C" w:rsidRPr="000477FC" w14:paraId="6EBD1675" w14:textId="77777777">
        <w:trPr>
          <w:trHeight w:val="414"/>
          <w:hidden/>
        </w:trPr>
        <w:tc>
          <w:tcPr>
            <w:tcW w:w="1706" w:type="dxa"/>
            <w:shd w:val="clear" w:color="auto" w:fill="F2F2F2" w:themeFill="background1" w:themeFillShade="F2"/>
          </w:tcPr>
          <w:p w14:paraId="38212114" w14:textId="77777777" w:rsidR="0030268C" w:rsidRPr="000477FC" w:rsidRDefault="0030268C">
            <w:pPr>
              <w:rPr>
                <w:rStyle w:val="Absatz-Standardschriftart1"/>
                <w:vanish/>
              </w:rPr>
            </w:pPr>
          </w:p>
        </w:tc>
        <w:sdt>
          <w:sdtPr>
            <w:rPr>
              <w:rStyle w:val="Absatz-Standardschriftart1"/>
              <w:vanish/>
            </w:rPr>
            <w:id w:val="-586230886"/>
            <w:placeholder>
              <w:docPart w:val="A674EAD4984C4EB0AB251C98E91B4E61"/>
            </w:placeholder>
            <w:showingPlcHdr/>
            <w:dropDownList>
              <w:listItem w:value="Wählen Sie ein Element aus."/>
              <w:listItem w:displayText="Hot-Spot" w:value="Hot-Spot"/>
              <w:listItem w:displayText="Modulausfall" w:value="Modulausfall"/>
              <w:listItem w:displayText="Strangausfall" w:value="Strangausfall"/>
              <w:listItem w:displayText="Wechselrichterausfall" w:value="Wechselrichterausfall"/>
              <w:listItem w:displayText="Glasbruch" w:value="Glasbruch"/>
              <w:listItem w:displayText="Vegetation" w:value="Vegetation"/>
              <w:listItem w:displayText="Verschmutzung" w:value="Verschmutzung"/>
              <w:listItem w:displayText="Sonstiger Fehler" w:value="Sonstiger Fehler"/>
            </w:dropDownList>
          </w:sdtPr>
          <w:sdtEndPr>
            <w:rPr>
              <w:rStyle w:val="Absatz-Standardschriftart1"/>
            </w:rPr>
          </w:sdtEndPr>
          <w:sdtContent>
            <w:tc>
              <w:tcPr>
                <w:tcW w:w="3261" w:type="dxa"/>
                <w:shd w:val="clear" w:color="auto" w:fill="F2F2F2" w:themeFill="background1" w:themeFillShade="F2"/>
                <w:noWrap/>
              </w:tcPr>
              <w:p w14:paraId="69FEC000" w14:textId="77777777" w:rsidR="0030268C" w:rsidRPr="000477FC" w:rsidRDefault="0030268C">
                <w:pPr>
                  <w:rPr>
                    <w:rStyle w:val="Absatz-Standardschriftart1"/>
                    <w:vanish/>
                  </w:rPr>
                </w:pPr>
                <w:r w:rsidRPr="000477FC">
                  <w:rPr>
                    <w:rStyle w:val="Platzhaltertext"/>
                    <w:vanish/>
                  </w:rPr>
                  <w:t>Wählen Sie ein Element aus.</w:t>
                </w:r>
              </w:p>
            </w:tc>
          </w:sdtContent>
        </w:sdt>
        <w:tc>
          <w:tcPr>
            <w:tcW w:w="1701" w:type="dxa"/>
            <w:shd w:val="clear" w:color="auto" w:fill="F2F2F2" w:themeFill="background1" w:themeFillShade="F2"/>
          </w:tcPr>
          <w:p w14:paraId="6D18A1A1" w14:textId="77777777" w:rsidR="0030268C" w:rsidRPr="000477FC" w:rsidRDefault="0030268C">
            <w:pPr>
              <w:rPr>
                <w:rStyle w:val="Absatz-Standardschriftart1"/>
                <w:vanish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</w:tcPr>
          <w:p w14:paraId="64FD9153" w14:textId="77777777" w:rsidR="0030268C" w:rsidRPr="000477FC" w:rsidRDefault="0030268C">
            <w:pPr>
              <w:rPr>
                <w:rStyle w:val="Absatz-Standardschriftart1"/>
                <w:vanish/>
              </w:rPr>
            </w:pPr>
          </w:p>
        </w:tc>
      </w:tr>
      <w:tr w:rsidR="0030268C" w:rsidRPr="000477FC" w14:paraId="54B74B01" w14:textId="77777777">
        <w:trPr>
          <w:trHeight w:val="414"/>
          <w:hidden/>
        </w:trPr>
        <w:tc>
          <w:tcPr>
            <w:tcW w:w="1706" w:type="dxa"/>
            <w:shd w:val="clear" w:color="auto" w:fill="F2F2F2" w:themeFill="background1" w:themeFillShade="F2"/>
          </w:tcPr>
          <w:p w14:paraId="671389A0" w14:textId="77777777" w:rsidR="0030268C" w:rsidRPr="000477FC" w:rsidRDefault="0030268C">
            <w:pPr>
              <w:rPr>
                <w:rStyle w:val="Absatz-Standardschriftart1"/>
                <w:vanish/>
              </w:rPr>
            </w:pPr>
          </w:p>
        </w:tc>
        <w:sdt>
          <w:sdtPr>
            <w:rPr>
              <w:rStyle w:val="Absatz-Standardschriftart1"/>
              <w:vanish/>
            </w:rPr>
            <w:id w:val="1707753266"/>
            <w:placeholder>
              <w:docPart w:val="28668AB65DF34004A435C0DB3EC19348"/>
            </w:placeholder>
            <w:showingPlcHdr/>
            <w:dropDownList>
              <w:listItem w:value="Wählen Sie ein Element aus."/>
              <w:listItem w:displayText="Hot-Spot" w:value="Hot-Spot"/>
              <w:listItem w:displayText="Modulausfall" w:value="Modulausfall"/>
              <w:listItem w:displayText="Strangausfall" w:value="Strangausfall"/>
              <w:listItem w:displayText="Wechselrichterausfall" w:value="Wechselrichterausfall"/>
              <w:listItem w:displayText="Glasbruch" w:value="Glasbruch"/>
              <w:listItem w:displayText="Vegetation" w:value="Vegetation"/>
              <w:listItem w:displayText="Verschmutzung" w:value="Verschmutzung"/>
              <w:listItem w:displayText="Sonstiger Fehler" w:value="Sonstiger Fehler"/>
            </w:dropDownList>
          </w:sdtPr>
          <w:sdtEndPr>
            <w:rPr>
              <w:rStyle w:val="Absatz-Standardschriftart1"/>
            </w:rPr>
          </w:sdtEndPr>
          <w:sdtContent>
            <w:tc>
              <w:tcPr>
                <w:tcW w:w="3261" w:type="dxa"/>
                <w:shd w:val="clear" w:color="auto" w:fill="F2F2F2" w:themeFill="background1" w:themeFillShade="F2"/>
                <w:noWrap/>
              </w:tcPr>
              <w:p w14:paraId="7393BA87" w14:textId="77777777" w:rsidR="0030268C" w:rsidRPr="000477FC" w:rsidRDefault="0030268C">
                <w:pPr>
                  <w:rPr>
                    <w:rStyle w:val="Absatz-Standardschriftart1"/>
                    <w:vanish/>
                  </w:rPr>
                </w:pPr>
                <w:r w:rsidRPr="000477FC">
                  <w:rPr>
                    <w:rStyle w:val="Platzhaltertext"/>
                    <w:vanish/>
                  </w:rPr>
                  <w:t>Wählen Sie ein Element aus.</w:t>
                </w:r>
              </w:p>
            </w:tc>
          </w:sdtContent>
        </w:sdt>
        <w:tc>
          <w:tcPr>
            <w:tcW w:w="1701" w:type="dxa"/>
            <w:shd w:val="clear" w:color="auto" w:fill="F2F2F2" w:themeFill="background1" w:themeFillShade="F2"/>
          </w:tcPr>
          <w:p w14:paraId="0567D378" w14:textId="77777777" w:rsidR="0030268C" w:rsidRPr="000477FC" w:rsidRDefault="0030268C">
            <w:pPr>
              <w:rPr>
                <w:rStyle w:val="Absatz-Standardschriftart1"/>
                <w:vanish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</w:tcPr>
          <w:p w14:paraId="7B2850F9" w14:textId="77777777" w:rsidR="0030268C" w:rsidRPr="000477FC" w:rsidRDefault="0030268C">
            <w:pPr>
              <w:rPr>
                <w:rStyle w:val="Absatz-Standardschriftart1"/>
                <w:vanish/>
              </w:rPr>
            </w:pPr>
          </w:p>
        </w:tc>
      </w:tr>
      <w:tr w:rsidR="0030268C" w:rsidRPr="000477FC" w14:paraId="63CAB43D" w14:textId="77777777">
        <w:trPr>
          <w:trHeight w:val="414"/>
          <w:hidden/>
        </w:trPr>
        <w:tc>
          <w:tcPr>
            <w:tcW w:w="1706" w:type="dxa"/>
            <w:shd w:val="clear" w:color="auto" w:fill="F2F2F2" w:themeFill="background1" w:themeFillShade="F2"/>
          </w:tcPr>
          <w:p w14:paraId="16C54A98" w14:textId="77777777" w:rsidR="0030268C" w:rsidRPr="000477FC" w:rsidRDefault="0030268C">
            <w:pPr>
              <w:rPr>
                <w:rStyle w:val="Absatz-Standardschriftart1"/>
                <w:vanish/>
              </w:rPr>
            </w:pPr>
          </w:p>
        </w:tc>
        <w:tc>
          <w:tcPr>
            <w:tcW w:w="3261" w:type="dxa"/>
            <w:shd w:val="clear" w:color="auto" w:fill="F2F2F2" w:themeFill="background1" w:themeFillShade="F2"/>
            <w:noWrap/>
          </w:tcPr>
          <w:p w14:paraId="29CB6BE8" w14:textId="77777777" w:rsidR="0030268C" w:rsidRPr="000477FC" w:rsidRDefault="0030268C">
            <w:pPr>
              <w:rPr>
                <w:rStyle w:val="Absatz-Standardschriftart1"/>
                <w:vanish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7BF77014" w14:textId="77777777" w:rsidR="0030268C" w:rsidRPr="000477FC" w:rsidRDefault="0030268C">
            <w:pPr>
              <w:rPr>
                <w:rStyle w:val="Absatz-Standardschriftart1"/>
                <w:vanish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</w:tcPr>
          <w:p w14:paraId="5E93B66F" w14:textId="77777777" w:rsidR="0030268C" w:rsidRPr="000477FC" w:rsidRDefault="0030268C">
            <w:pPr>
              <w:rPr>
                <w:rStyle w:val="Absatz-Standardschriftart1"/>
                <w:vanish/>
              </w:rPr>
            </w:pPr>
          </w:p>
        </w:tc>
      </w:tr>
    </w:tbl>
    <w:p w14:paraId="727161EC" w14:textId="77777777" w:rsidR="0030268C" w:rsidRPr="000477FC" w:rsidRDefault="0030268C" w:rsidP="0030268C">
      <w:pPr>
        <w:pStyle w:val="berschrift2"/>
        <w:rPr>
          <w:vanish/>
        </w:rPr>
      </w:pPr>
      <w:bookmarkStart w:id="7" w:name="_Toc178846400"/>
      <w:r w:rsidRPr="000477FC">
        <w:rPr>
          <w:vanish/>
        </w:rPr>
        <w:t>Funktionsbeeinträchtigende Fehler</w:t>
      </w:r>
      <w:bookmarkEnd w:id="7"/>
    </w:p>
    <w:p w14:paraId="02C68BCE" w14:textId="77777777" w:rsidR="0030268C" w:rsidRPr="000477FC" w:rsidRDefault="0030268C" w:rsidP="0030268C">
      <w:pPr>
        <w:pStyle w:val="Textkrper"/>
        <w:rPr>
          <w:rFonts w:asciiTheme="majorHAnsi" w:hAnsiTheme="majorHAnsi"/>
          <w:vanish/>
          <w:lang w:val="de-CH" w:eastAsia="de-CH" w:bidi="ar-SA"/>
        </w:rPr>
      </w:pPr>
      <w:r w:rsidRPr="000477FC">
        <w:rPr>
          <w:rFonts w:asciiTheme="majorHAnsi" w:hAnsiTheme="majorHAnsi"/>
          <w:vanish/>
          <w:lang w:val="de-CH" w:eastAsia="de-CH" w:bidi="ar-SA"/>
        </w:rPr>
        <w:t>Diese Kategorie umfasst Probleme, welche die Leistung der Anlage beeinträchtigen, aber weniger dringend sind als kritische Fehler:</w:t>
      </w:r>
    </w:p>
    <w:p w14:paraId="15EE1510" w14:textId="77777777" w:rsidR="0030268C" w:rsidRPr="000477FC" w:rsidRDefault="0030268C" w:rsidP="0030268C">
      <w:pPr>
        <w:pStyle w:val="Textkrper"/>
        <w:numPr>
          <w:ilvl w:val="0"/>
          <w:numId w:val="45"/>
        </w:numPr>
        <w:rPr>
          <w:rFonts w:asciiTheme="majorHAnsi" w:hAnsiTheme="majorHAnsi"/>
          <w:vanish/>
          <w:lang w:val="de-CH" w:eastAsia="de-CH" w:bidi="ar-SA"/>
        </w:rPr>
      </w:pPr>
      <w:r w:rsidRPr="000477FC">
        <w:rPr>
          <w:rFonts w:asciiTheme="majorHAnsi" w:hAnsiTheme="majorHAnsi"/>
          <w:vanish/>
          <w:lang w:val="de-CH" w:eastAsia="de-CH" w:bidi="ar-SA"/>
        </w:rPr>
        <w:t>Verschmutzung: Starke Verschmutzung der Module, welche die Leistung erheblich reduzieren.</w:t>
      </w:r>
    </w:p>
    <w:p w14:paraId="69AAB545" w14:textId="77777777" w:rsidR="0030268C" w:rsidRPr="000477FC" w:rsidRDefault="0030268C" w:rsidP="0030268C">
      <w:pPr>
        <w:pStyle w:val="Textkrper"/>
        <w:numPr>
          <w:ilvl w:val="0"/>
          <w:numId w:val="45"/>
        </w:numPr>
        <w:rPr>
          <w:rFonts w:asciiTheme="majorHAnsi" w:hAnsiTheme="majorHAnsi"/>
          <w:vanish/>
          <w:lang w:val="de-CH" w:eastAsia="de-CH" w:bidi="ar-SA"/>
        </w:rPr>
      </w:pPr>
      <w:r w:rsidRPr="000477FC">
        <w:rPr>
          <w:rFonts w:asciiTheme="majorHAnsi" w:hAnsiTheme="majorHAnsi"/>
          <w:vanish/>
          <w:lang w:val="de-CH" w:eastAsia="de-CH" w:bidi="ar-SA"/>
        </w:rPr>
        <w:t>Teilausfälle: Bypass Defekte von einzelnen Modulen.</w:t>
      </w:r>
    </w:p>
    <w:p w14:paraId="54F8FA39" w14:textId="77777777" w:rsidR="0030268C" w:rsidRPr="000477FC" w:rsidRDefault="0030268C" w:rsidP="0030268C">
      <w:pPr>
        <w:pStyle w:val="Textkrper"/>
        <w:rPr>
          <w:rFonts w:asciiTheme="majorHAnsi" w:hAnsiTheme="majorHAnsi"/>
          <w:vanish/>
          <w:lang w:val="de-CH" w:eastAsia="de-CH" w:bidi="ar-SA"/>
        </w:rPr>
      </w:pPr>
    </w:p>
    <w:tbl>
      <w:tblPr>
        <w:tblW w:w="9644" w:type="dxa"/>
        <w:tblInd w:w="-5" w:type="dxa"/>
        <w:shd w:val="clear" w:color="auto" w:fill="F2F2F2" w:themeFill="background1" w:themeFillShade="F2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6"/>
        <w:gridCol w:w="3261"/>
        <w:gridCol w:w="1701"/>
        <w:gridCol w:w="2976"/>
      </w:tblGrid>
      <w:tr w:rsidR="0030268C" w:rsidRPr="000477FC" w14:paraId="11814B67" w14:textId="77777777">
        <w:trPr>
          <w:trHeight w:val="388"/>
          <w:hidden/>
        </w:trPr>
        <w:tc>
          <w:tcPr>
            <w:tcW w:w="1706" w:type="dxa"/>
            <w:shd w:val="clear" w:color="auto" w:fill="D9D9D9" w:themeFill="background1" w:themeFillShade="D9"/>
          </w:tcPr>
          <w:p w14:paraId="6EA43498" w14:textId="77777777" w:rsidR="0030268C" w:rsidRPr="000477FC" w:rsidRDefault="0030268C">
            <w:pPr>
              <w:rPr>
                <w:b/>
                <w:bCs/>
                <w:vanish/>
              </w:rPr>
            </w:pPr>
            <w:r w:rsidRPr="000477FC">
              <w:rPr>
                <w:b/>
                <w:bCs/>
                <w:vanish/>
              </w:rPr>
              <w:t>Anzahl Module</w:t>
            </w:r>
          </w:p>
        </w:tc>
        <w:tc>
          <w:tcPr>
            <w:tcW w:w="3261" w:type="dxa"/>
            <w:shd w:val="clear" w:color="auto" w:fill="D9D9D9" w:themeFill="background1" w:themeFillShade="D9"/>
            <w:noWrap/>
            <w:hideMark/>
          </w:tcPr>
          <w:p w14:paraId="2C82ADE5" w14:textId="77777777" w:rsidR="0030268C" w:rsidRPr="000477FC" w:rsidRDefault="0030268C">
            <w:pPr>
              <w:rPr>
                <w:b/>
                <w:bCs/>
                <w:vanish/>
              </w:rPr>
            </w:pPr>
            <w:r w:rsidRPr="000477FC">
              <w:rPr>
                <w:b/>
                <w:bCs/>
                <w:vanish/>
              </w:rPr>
              <w:t>Auffälligkeit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2C55FBA4" w14:textId="77777777" w:rsidR="0030268C" w:rsidRPr="000477FC" w:rsidRDefault="0030268C">
            <w:pPr>
              <w:rPr>
                <w:b/>
                <w:bCs/>
                <w:vanish/>
              </w:rPr>
            </w:pPr>
            <w:r w:rsidRPr="000477FC">
              <w:rPr>
                <w:b/>
                <w:bCs/>
                <w:vanish/>
              </w:rPr>
              <w:t>Markierung</w:t>
            </w:r>
          </w:p>
        </w:tc>
        <w:tc>
          <w:tcPr>
            <w:tcW w:w="2976" w:type="dxa"/>
            <w:shd w:val="clear" w:color="auto" w:fill="D9D9D9" w:themeFill="background1" w:themeFillShade="D9"/>
          </w:tcPr>
          <w:p w14:paraId="79A3870F" w14:textId="77777777" w:rsidR="0030268C" w:rsidRPr="000477FC" w:rsidRDefault="0030268C">
            <w:pPr>
              <w:rPr>
                <w:b/>
                <w:bCs/>
                <w:vanish/>
              </w:rPr>
            </w:pPr>
            <w:r w:rsidRPr="000477FC">
              <w:rPr>
                <w:b/>
                <w:bCs/>
                <w:vanish/>
              </w:rPr>
              <w:t>Handlungsempfehlung</w:t>
            </w:r>
          </w:p>
        </w:tc>
      </w:tr>
      <w:tr w:rsidR="0030268C" w:rsidRPr="000477FC" w14:paraId="04022A0C" w14:textId="77777777">
        <w:trPr>
          <w:trHeight w:val="422"/>
          <w:hidden/>
        </w:trPr>
        <w:tc>
          <w:tcPr>
            <w:tcW w:w="1706" w:type="dxa"/>
            <w:shd w:val="clear" w:color="auto" w:fill="F2F2F2" w:themeFill="background1" w:themeFillShade="F2"/>
          </w:tcPr>
          <w:p w14:paraId="28367920" w14:textId="77777777" w:rsidR="0030268C" w:rsidRPr="000477FC" w:rsidRDefault="0030268C">
            <w:pPr>
              <w:rPr>
                <w:rStyle w:val="Absatz-Standardschriftart1"/>
                <w:vanish/>
              </w:rPr>
            </w:pPr>
          </w:p>
        </w:tc>
        <w:sdt>
          <w:sdtPr>
            <w:rPr>
              <w:rStyle w:val="Absatz-Standardschriftart1"/>
              <w:vanish/>
            </w:rPr>
            <w:id w:val="1358229805"/>
            <w:placeholder>
              <w:docPart w:val="AD31FC23E17F4CE68085CE8B308A340D"/>
            </w:placeholder>
            <w:showingPlcHdr/>
            <w:dropDownList>
              <w:listItem w:value="Wählen Sie ein Element aus."/>
              <w:listItem w:displayText="Verschmutzung" w:value="Verschmutzung"/>
              <w:listItem w:displayText="Vegetation" w:value="Vegetation"/>
              <w:listItem w:displayText="Teilausfall Modul" w:value="Teilausfall Modul"/>
              <w:listItem w:displayText="&quot;Schneckenspuren&quot; / Mikrorisse" w:value="&quot;Schneckenspuren&quot; / Mikrorisse"/>
              <w:listItem w:displayText="PID" w:value="PID"/>
              <w:listItem w:displayText="Verschattung" w:value="Verschattung"/>
              <w:listItem w:displayText="Sonstiger Fehler" w:value="Sonstiger Fehler"/>
            </w:dropDownList>
          </w:sdtPr>
          <w:sdtEndPr>
            <w:rPr>
              <w:rStyle w:val="Absatz-Standardschriftart1"/>
            </w:rPr>
          </w:sdtEndPr>
          <w:sdtContent>
            <w:tc>
              <w:tcPr>
                <w:tcW w:w="3261" w:type="dxa"/>
                <w:shd w:val="clear" w:color="auto" w:fill="F2F2F2" w:themeFill="background1" w:themeFillShade="F2"/>
                <w:noWrap/>
              </w:tcPr>
              <w:p w14:paraId="4CD177C6" w14:textId="77777777" w:rsidR="0030268C" w:rsidRPr="000477FC" w:rsidRDefault="0030268C">
                <w:pPr>
                  <w:rPr>
                    <w:rStyle w:val="Absatz-Standardschriftart1"/>
                    <w:vanish/>
                  </w:rPr>
                </w:pPr>
                <w:r w:rsidRPr="000477FC">
                  <w:rPr>
                    <w:rStyle w:val="Platzhaltertext"/>
                    <w:vanish/>
                  </w:rPr>
                  <w:t>Wählen Sie ein Element aus.</w:t>
                </w:r>
              </w:p>
            </w:tc>
          </w:sdtContent>
        </w:sdt>
        <w:tc>
          <w:tcPr>
            <w:tcW w:w="1701" w:type="dxa"/>
            <w:shd w:val="clear" w:color="auto" w:fill="F2F2F2" w:themeFill="background1" w:themeFillShade="F2"/>
          </w:tcPr>
          <w:p w14:paraId="1AECB4C8" w14:textId="77777777" w:rsidR="0030268C" w:rsidRPr="000477FC" w:rsidRDefault="0030268C">
            <w:pPr>
              <w:rPr>
                <w:rStyle w:val="Absatz-Standardschriftart1"/>
                <w:vanish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</w:tcPr>
          <w:p w14:paraId="05E02BEF" w14:textId="77777777" w:rsidR="0030268C" w:rsidRPr="000477FC" w:rsidRDefault="0030268C">
            <w:pPr>
              <w:rPr>
                <w:rStyle w:val="Absatz-Standardschriftart1"/>
                <w:vanish/>
              </w:rPr>
            </w:pPr>
          </w:p>
        </w:tc>
      </w:tr>
      <w:tr w:rsidR="0030268C" w:rsidRPr="000477FC" w14:paraId="248CB4F2" w14:textId="77777777">
        <w:trPr>
          <w:trHeight w:val="414"/>
          <w:hidden/>
        </w:trPr>
        <w:tc>
          <w:tcPr>
            <w:tcW w:w="1706" w:type="dxa"/>
            <w:shd w:val="clear" w:color="auto" w:fill="F2F2F2" w:themeFill="background1" w:themeFillShade="F2"/>
          </w:tcPr>
          <w:p w14:paraId="6213C701" w14:textId="77777777" w:rsidR="0030268C" w:rsidRPr="000477FC" w:rsidRDefault="0030268C">
            <w:pPr>
              <w:rPr>
                <w:rStyle w:val="Absatz-Standardschriftart1"/>
                <w:vanish/>
              </w:rPr>
            </w:pPr>
          </w:p>
        </w:tc>
        <w:sdt>
          <w:sdtPr>
            <w:rPr>
              <w:rStyle w:val="Absatz-Standardschriftart1"/>
              <w:vanish/>
            </w:rPr>
            <w:id w:val="-1157990405"/>
            <w:placeholder>
              <w:docPart w:val="86097E6BD5984F20ABD0A4EB3A738EF4"/>
            </w:placeholder>
            <w:showingPlcHdr/>
            <w:dropDownList>
              <w:listItem w:value="Wählen Sie ein Element aus."/>
              <w:listItem w:displayText="Verschmutzung" w:value="Verschmutzung"/>
              <w:listItem w:displayText="Vegetation" w:value="Vegetation"/>
              <w:listItem w:displayText="Teilausfall Modul" w:value="Teilausfall Modul"/>
              <w:listItem w:displayText="&quot;Schneckenspuren&quot; / Mikrorisse" w:value="&quot;Schneckenspuren&quot; / Mikrorisse"/>
              <w:listItem w:displayText="PID" w:value="PID"/>
              <w:listItem w:displayText="Verschattung" w:value="Verschattung"/>
              <w:listItem w:displayText="Sonstiger Fehler" w:value="Sonstiger Fehler"/>
            </w:dropDownList>
          </w:sdtPr>
          <w:sdtEndPr>
            <w:rPr>
              <w:rStyle w:val="Absatz-Standardschriftart1"/>
            </w:rPr>
          </w:sdtEndPr>
          <w:sdtContent>
            <w:tc>
              <w:tcPr>
                <w:tcW w:w="3261" w:type="dxa"/>
                <w:shd w:val="clear" w:color="auto" w:fill="F2F2F2" w:themeFill="background1" w:themeFillShade="F2"/>
                <w:noWrap/>
              </w:tcPr>
              <w:p w14:paraId="2BC6577E" w14:textId="77777777" w:rsidR="0030268C" w:rsidRPr="000477FC" w:rsidRDefault="0030268C">
                <w:pPr>
                  <w:rPr>
                    <w:rStyle w:val="Absatz-Standardschriftart1"/>
                    <w:vanish/>
                  </w:rPr>
                </w:pPr>
                <w:r w:rsidRPr="000477FC">
                  <w:rPr>
                    <w:rStyle w:val="Platzhaltertext"/>
                    <w:vanish/>
                  </w:rPr>
                  <w:t>Wählen Sie ein Element aus.</w:t>
                </w:r>
              </w:p>
            </w:tc>
          </w:sdtContent>
        </w:sdt>
        <w:tc>
          <w:tcPr>
            <w:tcW w:w="1701" w:type="dxa"/>
            <w:shd w:val="clear" w:color="auto" w:fill="F2F2F2" w:themeFill="background1" w:themeFillShade="F2"/>
          </w:tcPr>
          <w:p w14:paraId="7317465A" w14:textId="77777777" w:rsidR="0030268C" w:rsidRPr="000477FC" w:rsidRDefault="0030268C">
            <w:pPr>
              <w:rPr>
                <w:rStyle w:val="Absatz-Standardschriftart1"/>
                <w:vanish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</w:tcPr>
          <w:p w14:paraId="5EF2D2C5" w14:textId="77777777" w:rsidR="0030268C" w:rsidRPr="000477FC" w:rsidRDefault="0030268C">
            <w:pPr>
              <w:rPr>
                <w:rStyle w:val="Absatz-Standardschriftart1"/>
                <w:vanish/>
              </w:rPr>
            </w:pPr>
          </w:p>
        </w:tc>
      </w:tr>
      <w:tr w:rsidR="0030268C" w:rsidRPr="000477FC" w14:paraId="1A3169F5" w14:textId="77777777">
        <w:trPr>
          <w:trHeight w:val="414"/>
          <w:hidden/>
        </w:trPr>
        <w:tc>
          <w:tcPr>
            <w:tcW w:w="1706" w:type="dxa"/>
            <w:shd w:val="clear" w:color="auto" w:fill="F2F2F2" w:themeFill="background1" w:themeFillShade="F2"/>
          </w:tcPr>
          <w:p w14:paraId="45067889" w14:textId="77777777" w:rsidR="0030268C" w:rsidRPr="000477FC" w:rsidRDefault="0030268C">
            <w:pPr>
              <w:rPr>
                <w:rStyle w:val="Absatz-Standardschriftart1"/>
                <w:vanish/>
              </w:rPr>
            </w:pPr>
          </w:p>
        </w:tc>
        <w:sdt>
          <w:sdtPr>
            <w:rPr>
              <w:rStyle w:val="Absatz-Standardschriftart1"/>
              <w:vanish/>
            </w:rPr>
            <w:id w:val="2113772836"/>
            <w:placeholder>
              <w:docPart w:val="68ADF1BAB88B484C9697DC67C9A4C1D6"/>
            </w:placeholder>
            <w:showingPlcHdr/>
            <w:dropDownList>
              <w:listItem w:value="Wählen Sie ein Element aus."/>
              <w:listItem w:displayText="Verschmutzung" w:value="Verschmutzung"/>
              <w:listItem w:displayText="Vegetation" w:value="Vegetation"/>
              <w:listItem w:displayText="Teilausfall Modul" w:value="Teilausfall Modul"/>
              <w:listItem w:displayText="&quot;Schneckenspuren&quot; / Mikrorisse" w:value="&quot;Schneckenspuren&quot; / Mikrorisse"/>
              <w:listItem w:displayText="PID" w:value="PID"/>
              <w:listItem w:displayText="Verschattung" w:value="Verschattung"/>
              <w:listItem w:displayText="Sonstiger Fehler" w:value="Sonstiger Fehler"/>
            </w:dropDownList>
          </w:sdtPr>
          <w:sdtEndPr>
            <w:rPr>
              <w:rStyle w:val="Absatz-Standardschriftart1"/>
            </w:rPr>
          </w:sdtEndPr>
          <w:sdtContent>
            <w:tc>
              <w:tcPr>
                <w:tcW w:w="3261" w:type="dxa"/>
                <w:shd w:val="clear" w:color="auto" w:fill="F2F2F2" w:themeFill="background1" w:themeFillShade="F2"/>
                <w:noWrap/>
              </w:tcPr>
              <w:p w14:paraId="244B0AB2" w14:textId="77777777" w:rsidR="0030268C" w:rsidRPr="000477FC" w:rsidRDefault="0030268C">
                <w:pPr>
                  <w:rPr>
                    <w:rStyle w:val="Absatz-Standardschriftart1"/>
                    <w:vanish/>
                  </w:rPr>
                </w:pPr>
                <w:r w:rsidRPr="000477FC">
                  <w:rPr>
                    <w:rStyle w:val="Platzhaltertext"/>
                    <w:vanish/>
                  </w:rPr>
                  <w:t>Wählen Sie ein Element aus.</w:t>
                </w:r>
              </w:p>
            </w:tc>
          </w:sdtContent>
        </w:sdt>
        <w:tc>
          <w:tcPr>
            <w:tcW w:w="1701" w:type="dxa"/>
            <w:shd w:val="clear" w:color="auto" w:fill="F2F2F2" w:themeFill="background1" w:themeFillShade="F2"/>
          </w:tcPr>
          <w:p w14:paraId="6DE609DB" w14:textId="77777777" w:rsidR="0030268C" w:rsidRPr="000477FC" w:rsidRDefault="0030268C">
            <w:pPr>
              <w:rPr>
                <w:rStyle w:val="Absatz-Standardschriftart1"/>
                <w:vanish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</w:tcPr>
          <w:p w14:paraId="2D15036E" w14:textId="77777777" w:rsidR="0030268C" w:rsidRPr="000477FC" w:rsidRDefault="0030268C">
            <w:pPr>
              <w:rPr>
                <w:rStyle w:val="Absatz-Standardschriftart1"/>
                <w:vanish/>
              </w:rPr>
            </w:pPr>
          </w:p>
        </w:tc>
      </w:tr>
      <w:tr w:rsidR="0030268C" w:rsidRPr="000477FC" w14:paraId="1872B63D" w14:textId="77777777">
        <w:trPr>
          <w:trHeight w:val="414"/>
          <w:hidden/>
        </w:trPr>
        <w:tc>
          <w:tcPr>
            <w:tcW w:w="1706" w:type="dxa"/>
            <w:shd w:val="clear" w:color="auto" w:fill="F2F2F2" w:themeFill="background1" w:themeFillShade="F2"/>
          </w:tcPr>
          <w:p w14:paraId="74BA8B0E" w14:textId="77777777" w:rsidR="0030268C" w:rsidRPr="000477FC" w:rsidRDefault="0030268C">
            <w:pPr>
              <w:rPr>
                <w:rStyle w:val="Absatz-Standardschriftart1"/>
                <w:vanish/>
              </w:rPr>
            </w:pPr>
          </w:p>
        </w:tc>
        <w:tc>
          <w:tcPr>
            <w:tcW w:w="3261" w:type="dxa"/>
            <w:shd w:val="clear" w:color="auto" w:fill="F2F2F2" w:themeFill="background1" w:themeFillShade="F2"/>
            <w:noWrap/>
          </w:tcPr>
          <w:p w14:paraId="33759AFD" w14:textId="77777777" w:rsidR="0030268C" w:rsidRPr="000477FC" w:rsidRDefault="0030268C">
            <w:pPr>
              <w:rPr>
                <w:rStyle w:val="Absatz-Standardschriftart1"/>
                <w:vanish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41C79BF9" w14:textId="77777777" w:rsidR="0030268C" w:rsidRPr="000477FC" w:rsidRDefault="0030268C">
            <w:pPr>
              <w:rPr>
                <w:rStyle w:val="Absatz-Standardschriftart1"/>
                <w:vanish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</w:tcPr>
          <w:p w14:paraId="21B784EA" w14:textId="77777777" w:rsidR="0030268C" w:rsidRPr="000477FC" w:rsidRDefault="0030268C">
            <w:pPr>
              <w:rPr>
                <w:rStyle w:val="Absatz-Standardschriftart1"/>
                <w:vanish/>
              </w:rPr>
            </w:pPr>
          </w:p>
        </w:tc>
      </w:tr>
    </w:tbl>
    <w:p w14:paraId="03C6029A" w14:textId="77777777" w:rsidR="0030268C" w:rsidRPr="000477FC" w:rsidRDefault="0030268C" w:rsidP="0030268C">
      <w:pPr>
        <w:rPr>
          <w:vanish/>
        </w:rPr>
      </w:pPr>
    </w:p>
    <w:p w14:paraId="5E5E8983" w14:textId="77777777" w:rsidR="0030268C" w:rsidRPr="000477FC" w:rsidRDefault="0030268C" w:rsidP="0030268C">
      <w:pPr>
        <w:pStyle w:val="berschrift2"/>
        <w:rPr>
          <w:vanish/>
        </w:rPr>
      </w:pPr>
      <w:bookmarkStart w:id="8" w:name="_Toc178846401"/>
      <w:r w:rsidRPr="000477FC">
        <w:rPr>
          <w:vanish/>
        </w:rPr>
        <w:t>Potenzielle Risiken</w:t>
      </w:r>
      <w:bookmarkEnd w:id="8"/>
    </w:p>
    <w:p w14:paraId="6BCE4FF0" w14:textId="77777777" w:rsidR="0030268C" w:rsidRPr="000477FC" w:rsidRDefault="0030268C" w:rsidP="0030268C">
      <w:pPr>
        <w:rPr>
          <w:vanish/>
        </w:rPr>
      </w:pPr>
      <w:r w:rsidRPr="000477FC">
        <w:rPr>
          <w:vanish/>
        </w:rPr>
        <w:t>Diese Kategorie beinhaltet Auffälligkeiten, die noch keine unmittelbaren Probleme verursachen, aber das Potenzial für zukünftige Störungen haben:</w:t>
      </w:r>
    </w:p>
    <w:p w14:paraId="64DD92DC" w14:textId="77777777" w:rsidR="0030268C" w:rsidRPr="000477FC" w:rsidRDefault="0030268C" w:rsidP="0030268C">
      <w:pPr>
        <w:rPr>
          <w:vanish/>
        </w:rPr>
      </w:pPr>
    </w:p>
    <w:p w14:paraId="2357F8AF" w14:textId="77777777" w:rsidR="0030268C" w:rsidRPr="000477FC" w:rsidRDefault="0030268C" w:rsidP="0030268C">
      <w:pPr>
        <w:numPr>
          <w:ilvl w:val="0"/>
          <w:numId w:val="46"/>
        </w:numPr>
        <w:rPr>
          <w:vanish/>
        </w:rPr>
      </w:pPr>
      <w:r w:rsidRPr="000477FC">
        <w:rPr>
          <w:vanish/>
        </w:rPr>
        <w:t>Verschmutzung: Leichte Verschmutzung auf den Modulen, welche die Leistung geringfügig beeinflussen.</w:t>
      </w:r>
    </w:p>
    <w:p w14:paraId="00EC2799" w14:textId="77777777" w:rsidR="0030268C" w:rsidRPr="000477FC" w:rsidRDefault="0030268C" w:rsidP="0030268C">
      <w:pPr>
        <w:numPr>
          <w:ilvl w:val="0"/>
          <w:numId w:val="46"/>
        </w:numPr>
        <w:rPr>
          <w:vanish/>
        </w:rPr>
      </w:pPr>
      <w:r w:rsidRPr="000477FC">
        <w:rPr>
          <w:vanish/>
        </w:rPr>
        <w:t>Erwärmte Anschlussdosen.</w:t>
      </w:r>
    </w:p>
    <w:p w14:paraId="7EB7B9C6" w14:textId="77777777" w:rsidR="0030268C" w:rsidRPr="000477FC" w:rsidRDefault="0030268C" w:rsidP="0030268C">
      <w:pPr>
        <w:rPr>
          <w:vanish/>
        </w:rPr>
      </w:pPr>
    </w:p>
    <w:tbl>
      <w:tblPr>
        <w:tblW w:w="9639" w:type="dxa"/>
        <w:shd w:val="clear" w:color="auto" w:fill="F2F2F2" w:themeFill="background1" w:themeFillShade="F2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3119"/>
        <w:gridCol w:w="1701"/>
        <w:gridCol w:w="2976"/>
      </w:tblGrid>
      <w:tr w:rsidR="0030268C" w:rsidRPr="000477FC" w14:paraId="23071CB0" w14:textId="77777777">
        <w:trPr>
          <w:trHeight w:val="388"/>
          <w:hidden/>
        </w:trPr>
        <w:tc>
          <w:tcPr>
            <w:tcW w:w="1843" w:type="dxa"/>
            <w:shd w:val="clear" w:color="auto" w:fill="D9D9D9" w:themeFill="background1" w:themeFillShade="D9"/>
          </w:tcPr>
          <w:p w14:paraId="695ECCAD" w14:textId="77777777" w:rsidR="0030268C" w:rsidRPr="000477FC" w:rsidRDefault="0030268C">
            <w:pPr>
              <w:rPr>
                <w:b/>
                <w:bCs/>
                <w:vanish/>
              </w:rPr>
            </w:pPr>
            <w:r w:rsidRPr="000477FC">
              <w:rPr>
                <w:b/>
                <w:bCs/>
                <w:vanish/>
              </w:rPr>
              <w:t xml:space="preserve">Anzahl Module </w:t>
            </w:r>
          </w:p>
        </w:tc>
        <w:tc>
          <w:tcPr>
            <w:tcW w:w="3119" w:type="dxa"/>
            <w:shd w:val="clear" w:color="auto" w:fill="D9D9D9" w:themeFill="background1" w:themeFillShade="D9"/>
            <w:noWrap/>
            <w:hideMark/>
          </w:tcPr>
          <w:p w14:paraId="74DEF5DE" w14:textId="77777777" w:rsidR="0030268C" w:rsidRPr="000477FC" w:rsidRDefault="0030268C">
            <w:pPr>
              <w:rPr>
                <w:b/>
                <w:bCs/>
                <w:vanish/>
              </w:rPr>
            </w:pPr>
            <w:r w:rsidRPr="000477FC">
              <w:rPr>
                <w:b/>
                <w:bCs/>
                <w:vanish/>
              </w:rPr>
              <w:t>Auffälligkeit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288B2A81" w14:textId="77777777" w:rsidR="0030268C" w:rsidRPr="000477FC" w:rsidRDefault="0030268C">
            <w:pPr>
              <w:rPr>
                <w:b/>
                <w:bCs/>
                <w:vanish/>
              </w:rPr>
            </w:pPr>
            <w:r w:rsidRPr="000477FC">
              <w:rPr>
                <w:b/>
                <w:bCs/>
                <w:vanish/>
              </w:rPr>
              <w:t>Markierung</w:t>
            </w:r>
          </w:p>
        </w:tc>
        <w:tc>
          <w:tcPr>
            <w:tcW w:w="2976" w:type="dxa"/>
            <w:shd w:val="clear" w:color="auto" w:fill="D9D9D9" w:themeFill="background1" w:themeFillShade="D9"/>
          </w:tcPr>
          <w:p w14:paraId="7DEA5D38" w14:textId="77777777" w:rsidR="0030268C" w:rsidRPr="000477FC" w:rsidRDefault="0030268C">
            <w:pPr>
              <w:rPr>
                <w:b/>
                <w:bCs/>
                <w:vanish/>
              </w:rPr>
            </w:pPr>
            <w:r w:rsidRPr="000477FC">
              <w:rPr>
                <w:b/>
                <w:bCs/>
                <w:vanish/>
              </w:rPr>
              <w:t>Handlungsempfehlung</w:t>
            </w:r>
          </w:p>
        </w:tc>
      </w:tr>
      <w:tr w:rsidR="0030268C" w:rsidRPr="000477FC" w14:paraId="7CFFB045" w14:textId="77777777">
        <w:trPr>
          <w:trHeight w:val="422"/>
          <w:hidden/>
        </w:trPr>
        <w:tc>
          <w:tcPr>
            <w:tcW w:w="1843" w:type="dxa"/>
            <w:shd w:val="clear" w:color="auto" w:fill="F2F2F2" w:themeFill="background1" w:themeFillShade="F2"/>
          </w:tcPr>
          <w:p w14:paraId="62E462C7" w14:textId="77777777" w:rsidR="0030268C" w:rsidRPr="000477FC" w:rsidRDefault="0030268C">
            <w:pPr>
              <w:rPr>
                <w:rStyle w:val="Absatz-Standardschriftart1"/>
                <w:vanish/>
              </w:rPr>
            </w:pPr>
          </w:p>
        </w:tc>
        <w:sdt>
          <w:sdtPr>
            <w:rPr>
              <w:rStyle w:val="Absatz-Standardschriftart1"/>
              <w:vanish/>
            </w:rPr>
            <w:id w:val="1003858874"/>
            <w:placeholder>
              <w:docPart w:val="E1200D698A1146CDB93C4A837EE96659"/>
            </w:placeholder>
            <w:showingPlcHdr/>
            <w:dropDownList>
              <w:listItem w:value="Wählen Sie ein Element aus."/>
              <w:listItem w:displayText="Verschmutzung" w:value="Verschmutzung"/>
              <w:listItem w:displayText="Vegetation" w:value="Vegetation"/>
              <w:listItem w:displayText="&quot;Schneckenspuren&quot; / Mikrorisse" w:value="&quot;Schneckenspuren&quot; / Mikrorisse"/>
              <w:listItem w:displayText="Erwärmte Anschlussdose" w:value="Erwärmte Anschlussdose"/>
              <w:listItem w:displayText="Verfärbung" w:value="Verfärbung"/>
            </w:dropDownList>
          </w:sdtPr>
          <w:sdtEndPr>
            <w:rPr>
              <w:rStyle w:val="Absatz-Standardschriftart1"/>
            </w:rPr>
          </w:sdtEndPr>
          <w:sdtContent>
            <w:tc>
              <w:tcPr>
                <w:tcW w:w="3119" w:type="dxa"/>
                <w:shd w:val="clear" w:color="auto" w:fill="F2F2F2" w:themeFill="background1" w:themeFillShade="F2"/>
                <w:noWrap/>
              </w:tcPr>
              <w:p w14:paraId="6EAE5A23" w14:textId="77777777" w:rsidR="0030268C" w:rsidRPr="000477FC" w:rsidRDefault="0030268C">
                <w:pPr>
                  <w:rPr>
                    <w:rStyle w:val="Absatz-Standardschriftart1"/>
                    <w:vanish/>
                  </w:rPr>
                </w:pPr>
                <w:r w:rsidRPr="000477FC">
                  <w:rPr>
                    <w:rStyle w:val="Platzhaltertext"/>
                    <w:vanish/>
                  </w:rPr>
                  <w:t>Wählen Sie ein Element aus.</w:t>
                </w:r>
              </w:p>
            </w:tc>
          </w:sdtContent>
        </w:sdt>
        <w:tc>
          <w:tcPr>
            <w:tcW w:w="1701" w:type="dxa"/>
            <w:shd w:val="clear" w:color="auto" w:fill="F2F2F2" w:themeFill="background1" w:themeFillShade="F2"/>
          </w:tcPr>
          <w:p w14:paraId="31C4D57F" w14:textId="77777777" w:rsidR="0030268C" w:rsidRPr="000477FC" w:rsidRDefault="0030268C">
            <w:pPr>
              <w:rPr>
                <w:rStyle w:val="Absatz-Standardschriftart1"/>
                <w:vanish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</w:tcPr>
          <w:p w14:paraId="673F2873" w14:textId="77777777" w:rsidR="0030268C" w:rsidRPr="000477FC" w:rsidRDefault="0030268C">
            <w:pPr>
              <w:rPr>
                <w:rStyle w:val="Absatz-Standardschriftart1"/>
                <w:vanish/>
              </w:rPr>
            </w:pPr>
          </w:p>
        </w:tc>
      </w:tr>
      <w:tr w:rsidR="0030268C" w:rsidRPr="000477FC" w14:paraId="6A2EB613" w14:textId="77777777">
        <w:trPr>
          <w:trHeight w:val="414"/>
          <w:hidden/>
        </w:trPr>
        <w:tc>
          <w:tcPr>
            <w:tcW w:w="1843" w:type="dxa"/>
            <w:shd w:val="clear" w:color="auto" w:fill="F2F2F2" w:themeFill="background1" w:themeFillShade="F2"/>
          </w:tcPr>
          <w:p w14:paraId="781A47DD" w14:textId="77777777" w:rsidR="0030268C" w:rsidRPr="000477FC" w:rsidRDefault="0030268C">
            <w:pPr>
              <w:rPr>
                <w:rStyle w:val="Absatz-Standardschriftart1"/>
                <w:vanish/>
              </w:rPr>
            </w:pPr>
          </w:p>
        </w:tc>
        <w:sdt>
          <w:sdtPr>
            <w:rPr>
              <w:rStyle w:val="Absatz-Standardschriftart1"/>
              <w:vanish/>
            </w:rPr>
            <w:id w:val="-2120592073"/>
            <w:placeholder>
              <w:docPart w:val="F7A16E7B70C0414187CF3D6309EF97B5"/>
            </w:placeholder>
            <w:showingPlcHdr/>
            <w:dropDownList>
              <w:listItem w:value="Wählen Sie ein Element aus."/>
              <w:listItem w:displayText="Verschmutzung" w:value="Verschmutzung"/>
              <w:listItem w:displayText="Vegetation" w:value="Vegetation"/>
              <w:listItem w:displayText="Erwärmte Anschlussdose" w:value="Erwärmte Anschlussdose"/>
              <w:listItem w:displayText="Verfärbung" w:value="Verfärbung"/>
            </w:dropDownList>
          </w:sdtPr>
          <w:sdtEndPr>
            <w:rPr>
              <w:rStyle w:val="Absatz-Standardschriftart1"/>
            </w:rPr>
          </w:sdtEndPr>
          <w:sdtContent>
            <w:tc>
              <w:tcPr>
                <w:tcW w:w="3119" w:type="dxa"/>
                <w:shd w:val="clear" w:color="auto" w:fill="F2F2F2" w:themeFill="background1" w:themeFillShade="F2"/>
                <w:noWrap/>
              </w:tcPr>
              <w:p w14:paraId="2343F2C8" w14:textId="77777777" w:rsidR="0030268C" w:rsidRPr="000477FC" w:rsidRDefault="0030268C">
                <w:pPr>
                  <w:rPr>
                    <w:rStyle w:val="Absatz-Standardschriftart1"/>
                    <w:vanish/>
                  </w:rPr>
                </w:pPr>
                <w:r w:rsidRPr="000477FC">
                  <w:rPr>
                    <w:rStyle w:val="Platzhaltertext"/>
                    <w:vanish/>
                  </w:rPr>
                  <w:t>Wählen Sie ein Element aus.</w:t>
                </w:r>
              </w:p>
            </w:tc>
          </w:sdtContent>
        </w:sdt>
        <w:tc>
          <w:tcPr>
            <w:tcW w:w="1701" w:type="dxa"/>
            <w:shd w:val="clear" w:color="auto" w:fill="F2F2F2" w:themeFill="background1" w:themeFillShade="F2"/>
          </w:tcPr>
          <w:p w14:paraId="00C5A220" w14:textId="77777777" w:rsidR="0030268C" w:rsidRPr="000477FC" w:rsidRDefault="0030268C">
            <w:pPr>
              <w:rPr>
                <w:rStyle w:val="Absatz-Standardschriftart1"/>
                <w:vanish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</w:tcPr>
          <w:p w14:paraId="38E95355" w14:textId="77777777" w:rsidR="0030268C" w:rsidRPr="000477FC" w:rsidRDefault="0030268C">
            <w:pPr>
              <w:rPr>
                <w:rStyle w:val="Absatz-Standardschriftart1"/>
                <w:vanish/>
              </w:rPr>
            </w:pPr>
          </w:p>
        </w:tc>
      </w:tr>
      <w:tr w:rsidR="0030268C" w:rsidRPr="000477FC" w14:paraId="4669A738" w14:textId="77777777">
        <w:trPr>
          <w:trHeight w:val="414"/>
          <w:hidden/>
        </w:trPr>
        <w:tc>
          <w:tcPr>
            <w:tcW w:w="1843" w:type="dxa"/>
            <w:shd w:val="clear" w:color="auto" w:fill="F2F2F2" w:themeFill="background1" w:themeFillShade="F2"/>
          </w:tcPr>
          <w:p w14:paraId="1D0BE62C" w14:textId="77777777" w:rsidR="0030268C" w:rsidRPr="000477FC" w:rsidRDefault="0030268C">
            <w:pPr>
              <w:rPr>
                <w:rStyle w:val="Absatz-Standardschriftart1"/>
                <w:vanish/>
              </w:rPr>
            </w:pPr>
          </w:p>
        </w:tc>
        <w:sdt>
          <w:sdtPr>
            <w:rPr>
              <w:rStyle w:val="Absatz-Standardschriftart1"/>
              <w:vanish/>
            </w:rPr>
            <w:id w:val="89063889"/>
            <w:placeholder>
              <w:docPart w:val="9BB43A2BF880454F970BBC7B839B7257"/>
            </w:placeholder>
            <w:showingPlcHdr/>
            <w:dropDownList>
              <w:listItem w:value="Wählen Sie ein Element aus."/>
              <w:listItem w:displayText="Verschmutzung" w:value="Verschmutzung"/>
              <w:listItem w:displayText="Vegetation" w:value="Vegetation"/>
              <w:listItem w:displayText="Erwärmte Anschlussdose" w:value="Erwärmte Anschlussdose"/>
              <w:listItem w:displayText="Verfärbung" w:value="Verfärbung"/>
            </w:dropDownList>
          </w:sdtPr>
          <w:sdtEndPr>
            <w:rPr>
              <w:rStyle w:val="Absatz-Standardschriftart1"/>
            </w:rPr>
          </w:sdtEndPr>
          <w:sdtContent>
            <w:tc>
              <w:tcPr>
                <w:tcW w:w="3119" w:type="dxa"/>
                <w:shd w:val="clear" w:color="auto" w:fill="F2F2F2" w:themeFill="background1" w:themeFillShade="F2"/>
                <w:noWrap/>
              </w:tcPr>
              <w:p w14:paraId="6C89F5B5" w14:textId="77777777" w:rsidR="0030268C" w:rsidRPr="000477FC" w:rsidRDefault="0030268C">
                <w:pPr>
                  <w:rPr>
                    <w:rStyle w:val="Absatz-Standardschriftart1"/>
                    <w:vanish/>
                  </w:rPr>
                </w:pPr>
                <w:r w:rsidRPr="000477FC">
                  <w:rPr>
                    <w:rStyle w:val="Platzhaltertext"/>
                    <w:vanish/>
                  </w:rPr>
                  <w:t>Wählen Sie ein Element aus.</w:t>
                </w:r>
              </w:p>
            </w:tc>
          </w:sdtContent>
        </w:sdt>
        <w:tc>
          <w:tcPr>
            <w:tcW w:w="1701" w:type="dxa"/>
            <w:shd w:val="clear" w:color="auto" w:fill="F2F2F2" w:themeFill="background1" w:themeFillShade="F2"/>
          </w:tcPr>
          <w:p w14:paraId="03A404CA" w14:textId="77777777" w:rsidR="0030268C" w:rsidRPr="000477FC" w:rsidRDefault="0030268C">
            <w:pPr>
              <w:rPr>
                <w:rStyle w:val="Absatz-Standardschriftart1"/>
                <w:vanish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</w:tcPr>
          <w:p w14:paraId="46585961" w14:textId="77777777" w:rsidR="0030268C" w:rsidRPr="000477FC" w:rsidRDefault="0030268C">
            <w:pPr>
              <w:rPr>
                <w:rStyle w:val="Absatz-Standardschriftart1"/>
                <w:vanish/>
              </w:rPr>
            </w:pPr>
          </w:p>
        </w:tc>
      </w:tr>
      <w:tr w:rsidR="0030268C" w:rsidRPr="000477FC" w14:paraId="40242171" w14:textId="77777777">
        <w:trPr>
          <w:trHeight w:val="414"/>
          <w:hidden/>
        </w:trPr>
        <w:tc>
          <w:tcPr>
            <w:tcW w:w="1843" w:type="dxa"/>
            <w:shd w:val="clear" w:color="auto" w:fill="F2F2F2" w:themeFill="background1" w:themeFillShade="F2"/>
          </w:tcPr>
          <w:p w14:paraId="5E40E609" w14:textId="77777777" w:rsidR="0030268C" w:rsidRPr="000477FC" w:rsidRDefault="0030268C">
            <w:pPr>
              <w:rPr>
                <w:rStyle w:val="Absatz-Standardschriftart1"/>
                <w:vanish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noWrap/>
          </w:tcPr>
          <w:p w14:paraId="7AC5C72D" w14:textId="77777777" w:rsidR="0030268C" w:rsidRPr="000477FC" w:rsidRDefault="0030268C">
            <w:pPr>
              <w:rPr>
                <w:rStyle w:val="Absatz-Standardschriftart1"/>
                <w:vanish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1076F65F" w14:textId="77777777" w:rsidR="0030268C" w:rsidRPr="000477FC" w:rsidRDefault="0030268C">
            <w:pPr>
              <w:rPr>
                <w:rStyle w:val="Absatz-Standardschriftart1"/>
                <w:vanish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</w:tcPr>
          <w:p w14:paraId="3ED65914" w14:textId="77777777" w:rsidR="0030268C" w:rsidRPr="000477FC" w:rsidRDefault="0030268C">
            <w:pPr>
              <w:rPr>
                <w:rStyle w:val="Absatz-Standardschriftart1"/>
                <w:vanish/>
              </w:rPr>
            </w:pPr>
          </w:p>
        </w:tc>
      </w:tr>
    </w:tbl>
    <w:p w14:paraId="4523C956" w14:textId="2EBA7322" w:rsidR="0030268C" w:rsidRPr="000477FC" w:rsidRDefault="0030268C" w:rsidP="0030268C">
      <w:pPr>
        <w:rPr>
          <w:vanish/>
        </w:rPr>
      </w:pPr>
    </w:p>
    <w:sectPr w:rsidR="0030268C" w:rsidRPr="000477FC" w:rsidSect="002964C2">
      <w:headerReference w:type="default" r:id="rId24"/>
      <w:footerReference w:type="default" r:id="rId25"/>
      <w:pgSz w:w="11900" w:h="16840"/>
      <w:pgMar w:top="2495" w:right="1134" w:bottom="1134" w:left="1134" w:header="851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ADD8A0" w14:textId="77777777" w:rsidR="00A32153" w:rsidRPr="00354C1F" w:rsidRDefault="00A32153" w:rsidP="004E1214">
      <w:r w:rsidRPr="00354C1F">
        <w:separator/>
      </w:r>
    </w:p>
    <w:p w14:paraId="3B5C4AEA" w14:textId="77777777" w:rsidR="00A32153" w:rsidRPr="00354C1F" w:rsidRDefault="00A32153" w:rsidP="004E1214"/>
    <w:p w14:paraId="5EB2D636" w14:textId="77777777" w:rsidR="00A32153" w:rsidRPr="00354C1F" w:rsidRDefault="00A32153"/>
    <w:p w14:paraId="0DD0C257" w14:textId="77777777" w:rsidR="00A32153" w:rsidRPr="00354C1F" w:rsidRDefault="00A32153"/>
  </w:endnote>
  <w:endnote w:type="continuationSeparator" w:id="0">
    <w:p w14:paraId="7ED2ED2E" w14:textId="77777777" w:rsidR="00A32153" w:rsidRPr="00354C1F" w:rsidRDefault="00A32153" w:rsidP="004E1214">
      <w:r w:rsidRPr="00354C1F">
        <w:continuationSeparator/>
      </w:r>
    </w:p>
    <w:p w14:paraId="7CE203FB" w14:textId="77777777" w:rsidR="00A32153" w:rsidRPr="00354C1F" w:rsidRDefault="00A32153" w:rsidP="004E1214"/>
    <w:p w14:paraId="05BFA135" w14:textId="77777777" w:rsidR="00A32153" w:rsidRPr="00354C1F" w:rsidRDefault="00A32153"/>
    <w:p w14:paraId="23982CD2" w14:textId="77777777" w:rsidR="00A32153" w:rsidRPr="00354C1F" w:rsidRDefault="00A32153"/>
  </w:endnote>
  <w:endnote w:type="continuationNotice" w:id="1">
    <w:p w14:paraId="2B684F85" w14:textId="77777777" w:rsidR="00A32153" w:rsidRPr="00354C1F" w:rsidRDefault="00A32153" w:rsidP="004E1214"/>
    <w:p w14:paraId="5BBF5A43" w14:textId="77777777" w:rsidR="00A32153" w:rsidRPr="00354C1F" w:rsidRDefault="00A32153" w:rsidP="004E1214"/>
    <w:p w14:paraId="56F697FA" w14:textId="77777777" w:rsidR="00A32153" w:rsidRPr="00354C1F" w:rsidRDefault="00A32153"/>
    <w:p w14:paraId="4D313147" w14:textId="77777777" w:rsidR="00A32153" w:rsidRPr="00354C1F" w:rsidRDefault="00A321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lano Classic Light">
    <w:panose1 w:val="000004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5151E14-6BCB-49A1-B0B5-E4EAF1C0FFA1}"/>
    <w:embedBold r:id="rId2" w:fontKey="{435AD48D-38A2-4ED4-9FA9-01D7DC1EF796}"/>
    <w:embedItalic r:id="rId3" w:fontKey="{37CD1E60-74C7-499D-B53C-53AF0E397E8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5D70AED-BE09-4A29-BFDC-1B007103BE6D}"/>
    <w:embedBold r:id="rId5" w:fontKey="{A8E967A7-F5FE-4432-930E-2ABAA8523C3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E19EACE-8F13-4209-9620-96B87D92C22F}"/>
    <w:embedBold r:id="rId7" w:fontKey="{ABBC19C2-8451-4594-A73D-F50A00381306}"/>
    <w:embedItalic r:id="rId8" w:fontKey="{1E14DC51-9881-4E36-A616-DB9CC234804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26891AD2-976F-470C-848D-854A1727FAEC}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entennialLTStd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0" w:fontKey="{8ED0BA50-AFE5-4880-BE5C-DEA23D5313D7}"/>
  </w:font>
  <w:font w:name="Galano Classic">
    <w:altName w:val="Calibri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273209258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2636BF9B" w14:textId="77777777" w:rsidR="00FC3EE7" w:rsidRPr="00354C1F" w:rsidRDefault="00FC3EE7" w:rsidP="00DB3583">
        <w:pPr>
          <w:framePr w:wrap="none" w:vAnchor="text" w:hAnchor="margin" w:xAlign="right" w:y="1"/>
          <w:rPr>
            <w:rStyle w:val="Seitenzahl"/>
          </w:rPr>
        </w:pPr>
        <w:r w:rsidRPr="00354C1F">
          <w:rPr>
            <w:rStyle w:val="Seitenzahl"/>
          </w:rPr>
          <w:fldChar w:fldCharType="begin"/>
        </w:r>
        <w:r w:rsidRPr="00354C1F">
          <w:rPr>
            <w:rStyle w:val="Seitenzahl"/>
          </w:rPr>
          <w:instrText xml:space="preserve"> PAGE </w:instrText>
        </w:r>
        <w:r w:rsidRPr="00354C1F">
          <w:rPr>
            <w:rStyle w:val="Seitenzahl"/>
          </w:rPr>
          <w:fldChar w:fldCharType="end"/>
        </w:r>
      </w:p>
    </w:sdtContent>
  </w:sdt>
  <w:p w14:paraId="1D6164A5" w14:textId="77777777" w:rsidR="005E6EFA" w:rsidRPr="00354C1F" w:rsidRDefault="005E6EFA" w:rsidP="00FC3EE7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BFCB8" w14:textId="77777777" w:rsidR="002A6CD8" w:rsidRPr="00354C1F" w:rsidRDefault="00D40F6F" w:rsidP="00FC3EE7">
    <w:pPr>
      <w:ind w:right="360"/>
      <w:rPr>
        <w:sz w:val="14"/>
        <w:szCs w:val="14"/>
      </w:rPr>
    </w:pPr>
    <w:r w:rsidRPr="00354C1F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2DB8664C" wp14:editId="163940F6">
              <wp:simplePos x="0" y="0"/>
              <wp:positionH relativeFrom="column">
                <wp:posOffset>3280410</wp:posOffset>
              </wp:positionH>
              <wp:positionV relativeFrom="paragraph">
                <wp:posOffset>-293370</wp:posOffset>
              </wp:positionV>
              <wp:extent cx="1620733" cy="727710"/>
              <wp:effectExtent l="0" t="0" r="0" b="15240"/>
              <wp:wrapNone/>
              <wp:docPr id="1745765000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0733" cy="7277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22752E" w14:textId="77777777" w:rsidR="00D40F6F" w:rsidRPr="00354C1F" w:rsidRDefault="00D40F6F" w:rsidP="00D40F6F">
                          <w:pPr>
                            <w:pStyle w:val="FusszeileGalanoFett"/>
                          </w:pPr>
                          <w:r w:rsidRPr="00354C1F">
                            <w:t>Energie Netzwerk GmbH</w:t>
                          </w:r>
                        </w:p>
                        <w:p w14:paraId="4AF63895" w14:textId="77777777" w:rsidR="00D40F6F" w:rsidRPr="00354C1F" w:rsidRDefault="00D40F6F" w:rsidP="00D40F6F">
                          <w:pPr>
                            <w:pStyle w:val="FusszeileGalano"/>
                            <w:rPr>
                              <w:rStyle w:val="Hyperlink"/>
                              <w:rFonts w:ascii="Galano Classic" w:hAnsi="Galano Classic"/>
                            </w:rPr>
                          </w:pPr>
                          <w:r w:rsidRPr="00354C1F">
                            <w:fldChar w:fldCharType="begin"/>
                          </w:r>
                          <w:r w:rsidRPr="00354C1F">
                            <w:instrText>HYPERLINK "https://www.google.com/maps/place/Energie+Netzwerk+GmbH/@47.5037717,8.544785,17z/data=!3m1!4b1!4m6!3m5!1s0x479075b86fded157:0xc7caa069e4cf388a!8m2!3d47.5037681!4d8.5473599!16s%2Fg%2F1q6jj7zn9?entry=ttu"</w:instrText>
                          </w:r>
                          <w:r w:rsidRPr="00354C1F">
                            <w:fldChar w:fldCharType="separate"/>
                          </w:r>
                          <w:r w:rsidRPr="00354C1F">
                            <w:rPr>
                              <w:rStyle w:val="Hyperlink"/>
                              <w:rFonts w:ascii="Galano Classic" w:hAnsi="Galano Classic"/>
                            </w:rPr>
                            <w:t>Eschenmosenstrasse 8</w:t>
                          </w:r>
                        </w:p>
                        <w:p w14:paraId="62E581EC" w14:textId="77777777" w:rsidR="00D40F6F" w:rsidRPr="00354C1F" w:rsidRDefault="00D40F6F" w:rsidP="00D40F6F">
                          <w:pPr>
                            <w:pStyle w:val="FusszeileGalano"/>
                          </w:pPr>
                          <w:r w:rsidRPr="00354C1F">
                            <w:rPr>
                              <w:rStyle w:val="Hyperlink"/>
                              <w:rFonts w:ascii="Galano Classic" w:hAnsi="Galano Classic"/>
                            </w:rPr>
                            <w:t>8184 Bachenbülach</w:t>
                          </w:r>
                          <w:r w:rsidRPr="00354C1F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B8664C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258.3pt;margin-top:-23.1pt;width:127.6pt;height:57.3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" filled="f" stroked="f" strokeweight=".5pt">
              <v:textbox inset="0,0,0,0">
                <w:txbxContent>
                  <w:p w14:paraId="3E22752E" w14:textId="77777777" w:rsidR="00D40F6F" w:rsidRPr="00354C1F" w:rsidRDefault="00D40F6F" w:rsidP="00D40F6F">
                    <w:pPr>
                      <w:pStyle w:val="FusszeileGalanoFett"/>
                    </w:pPr>
                    <w:r w:rsidRPr="00354C1F">
                      <w:t>Energie Netzwerk GmbH</w:t>
                    </w:r>
                  </w:p>
                  <w:p w14:paraId="4AF63895" w14:textId="77777777" w:rsidR="00D40F6F" w:rsidRPr="00354C1F" w:rsidRDefault="00D40F6F" w:rsidP="00D40F6F">
                    <w:pPr>
                      <w:pStyle w:val="FusszeileGalano"/>
                      <w:rPr>
                        <w:rStyle w:val="Hyperlink"/>
                        <w:rFonts w:ascii="Galano Classic" w:hAnsi="Galano Classic"/>
                      </w:rPr>
                    </w:pPr>
                    <w:r w:rsidRPr="00354C1F">
                      <w:fldChar w:fldCharType="begin"/>
                    </w:r>
                    <w:r w:rsidRPr="00354C1F">
                      <w:instrText>HYPERLINK "https://www.google.com/maps/place/Energie+Netzwerk+GmbH/@47.5037717,8.544785,17z/data=!3m1!4b1!4m6!3m5!1s0x479075b86fded157:0xc7caa069e4cf388a!8m2!3d47.5037681!4d8.5473599!16s%2Fg%2F1q6jj7zn9?entry=ttu"</w:instrText>
                    </w:r>
                    <w:r w:rsidRPr="00354C1F">
                      <w:fldChar w:fldCharType="separate"/>
                    </w:r>
                    <w:r w:rsidRPr="00354C1F">
                      <w:rPr>
                        <w:rStyle w:val="Hyperlink"/>
                        <w:rFonts w:ascii="Galano Classic" w:hAnsi="Galano Classic"/>
                      </w:rPr>
                      <w:t>Eschenmosenstrasse 8</w:t>
                    </w:r>
                  </w:p>
                  <w:p w14:paraId="62E581EC" w14:textId="77777777" w:rsidR="00D40F6F" w:rsidRPr="00354C1F" w:rsidRDefault="00D40F6F" w:rsidP="00D40F6F">
                    <w:pPr>
                      <w:pStyle w:val="FusszeileGalano"/>
                    </w:pPr>
                    <w:r w:rsidRPr="00354C1F">
                      <w:rPr>
                        <w:rStyle w:val="Hyperlink"/>
                        <w:rFonts w:ascii="Galano Classic" w:hAnsi="Galano Classic"/>
                      </w:rPr>
                      <w:t>8184 Bachenbülach</w:t>
                    </w:r>
                    <w:r w:rsidRPr="00354C1F"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354C1F">
      <w:rPr>
        <w:noProof/>
      </w:rPr>
      <mc:AlternateContent>
        <mc:Choice Requires="wps">
          <w:drawing>
            <wp:anchor distT="0" distB="0" distL="114300" distR="114300" simplePos="0" relativeHeight="251658247" behindDoc="0" locked="1" layoutInCell="1" allowOverlap="1" wp14:anchorId="2D7DDE8E" wp14:editId="50CFC879">
              <wp:simplePos x="0" y="0"/>
              <wp:positionH relativeFrom="column">
                <wp:posOffset>4901565</wp:posOffset>
              </wp:positionH>
              <wp:positionV relativeFrom="page">
                <wp:posOffset>9959340</wp:posOffset>
              </wp:positionV>
              <wp:extent cx="1925955" cy="727710"/>
              <wp:effectExtent l="0" t="0" r="0" b="15240"/>
              <wp:wrapNone/>
              <wp:docPr id="2104084141" name="Textfeld 1">
                <a:hlinkClick xmlns:a="http://schemas.openxmlformats.org/drawingml/2006/main" r:id="rId1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5955" cy="7277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207E7E" w14:textId="77777777" w:rsidR="00D40F6F" w:rsidRPr="00354C1F" w:rsidRDefault="00D40F6F" w:rsidP="00D40F6F">
                          <w:pPr>
                            <w:pStyle w:val="FusszeileGalano"/>
                          </w:pPr>
                          <w:hyperlink r:id="rId2" w:history="1">
                            <w:r w:rsidRPr="00354C1F">
                              <w:rPr>
                                <w:rStyle w:val="Seitenzahl"/>
                              </w:rPr>
                              <w:t>+41 44 500 57 57</w:t>
                            </w:r>
                          </w:hyperlink>
                        </w:p>
                        <w:p w14:paraId="6EA1AE7E" w14:textId="77777777" w:rsidR="00D40F6F" w:rsidRPr="00354C1F" w:rsidRDefault="00D40F6F" w:rsidP="00D40F6F">
                          <w:pPr>
                            <w:pStyle w:val="FusszeileGalano"/>
                          </w:pPr>
                          <w:hyperlink r:id="rId3" w:history="1">
                            <w:r w:rsidRPr="00354C1F">
                              <w:rPr>
                                <w:rStyle w:val="Seitenzahl"/>
                              </w:rPr>
                              <w:t>info@energie-netzwerk.ch</w:t>
                            </w:r>
                          </w:hyperlink>
                        </w:p>
                        <w:p w14:paraId="4BB00864" w14:textId="77777777" w:rsidR="00D40F6F" w:rsidRPr="00354C1F" w:rsidRDefault="00D40F6F" w:rsidP="00D40F6F">
                          <w:pPr>
                            <w:pStyle w:val="FusszeileGalano"/>
                          </w:pPr>
                          <w:hyperlink r:id="rId4" w:history="1">
                            <w:r w:rsidRPr="00354C1F">
                              <w:rPr>
                                <w:rStyle w:val="Seitenzahl"/>
                              </w:rPr>
                              <w:t>energie-netzwerk.ch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7DDE8E" id="_x0000_s1027" type="#_x0000_t202" href="tel://+41445005757/" style="position:absolute;margin-left:385.95pt;margin-top:784.2pt;width:151.65pt;height:57.3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" o:button="t" filled="f" stroked="f" strokeweight=".5pt">
              <v:fill o:detectmouseclick="t"/>
              <v:textbox inset="0,0,0,0">
                <w:txbxContent>
                  <w:p w14:paraId="79207E7E" w14:textId="77777777" w:rsidR="00D40F6F" w:rsidRPr="00354C1F" w:rsidRDefault="00D40F6F" w:rsidP="00D40F6F">
                    <w:pPr>
                      <w:pStyle w:val="FusszeileGalano"/>
                    </w:pPr>
                    <w:hyperlink r:id="rId5" w:history="1">
                      <w:r w:rsidRPr="00354C1F">
                        <w:rPr>
                          <w:rStyle w:val="Seitenzahl"/>
                        </w:rPr>
                        <w:t>+41 44 500 57 57</w:t>
                      </w:r>
                    </w:hyperlink>
                  </w:p>
                  <w:p w14:paraId="6EA1AE7E" w14:textId="77777777" w:rsidR="00D40F6F" w:rsidRPr="00354C1F" w:rsidRDefault="00D40F6F" w:rsidP="00D40F6F">
                    <w:pPr>
                      <w:pStyle w:val="FusszeileGalano"/>
                    </w:pPr>
                    <w:hyperlink r:id="rId6" w:history="1">
                      <w:r w:rsidRPr="00354C1F">
                        <w:rPr>
                          <w:rStyle w:val="Seitenzahl"/>
                        </w:rPr>
                        <w:t>info@energie-netzwerk.ch</w:t>
                      </w:r>
                    </w:hyperlink>
                  </w:p>
                  <w:p w14:paraId="4BB00864" w14:textId="77777777" w:rsidR="00D40F6F" w:rsidRPr="00354C1F" w:rsidRDefault="00D40F6F" w:rsidP="00D40F6F">
                    <w:pPr>
                      <w:pStyle w:val="FusszeileGalano"/>
                    </w:pPr>
                    <w:hyperlink r:id="rId7" w:history="1">
                      <w:r w:rsidRPr="00354C1F">
                        <w:rPr>
                          <w:rStyle w:val="Seitenzahl"/>
                        </w:rPr>
                        <w:t>energie-netzwerk.ch</w:t>
                      </w:r>
                    </w:hyperlink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682E6" w14:textId="77777777" w:rsidR="003C0031" w:rsidRPr="00354C1F" w:rsidRDefault="004E482B" w:rsidP="004E1214">
    <w:r w:rsidRPr="00354C1F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2D9499A" wp14:editId="14E9940E">
              <wp:simplePos x="0" y="0"/>
              <wp:positionH relativeFrom="column">
                <wp:posOffset>3280410</wp:posOffset>
              </wp:positionH>
              <wp:positionV relativeFrom="paragraph">
                <wp:posOffset>-293370</wp:posOffset>
              </wp:positionV>
              <wp:extent cx="1620733" cy="727710"/>
              <wp:effectExtent l="0" t="0" r="0" b="15240"/>
              <wp:wrapNone/>
              <wp:docPr id="667157815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0733" cy="7277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1DC8C6" w14:textId="77777777" w:rsidR="004E482B" w:rsidRPr="00354C1F" w:rsidRDefault="004E482B" w:rsidP="004E482B">
                          <w:pPr>
                            <w:pStyle w:val="FusszeileGalanoFett"/>
                          </w:pPr>
                          <w:r w:rsidRPr="00354C1F">
                            <w:t>Energie Netzwerk GmbH</w:t>
                          </w:r>
                        </w:p>
                        <w:p w14:paraId="1EAC4333" w14:textId="77777777" w:rsidR="004E482B" w:rsidRPr="00354C1F" w:rsidRDefault="004E482B" w:rsidP="004E482B">
                          <w:pPr>
                            <w:pStyle w:val="FusszeileGalano"/>
                            <w:rPr>
                              <w:rStyle w:val="Hyperlink"/>
                              <w:rFonts w:ascii="Galano Classic" w:hAnsi="Galano Classic"/>
                            </w:rPr>
                          </w:pPr>
                          <w:r w:rsidRPr="00354C1F">
                            <w:fldChar w:fldCharType="begin"/>
                          </w:r>
                          <w:r w:rsidRPr="00354C1F">
                            <w:instrText>HYPERLINK "https://www.google.com/maps/place/Energie+Netzwerk+GmbH/@47.5037717,8.544785,17z/data=!3m1!4b1!4m6!3m5!1s0x479075b86fded157:0xc7caa069e4cf388a!8m2!3d47.5037681!4d8.5473599!16s%2Fg%2F1q6jj7zn9?entry=ttu"</w:instrText>
                          </w:r>
                          <w:r w:rsidRPr="00354C1F">
                            <w:fldChar w:fldCharType="separate"/>
                          </w:r>
                          <w:r w:rsidRPr="00354C1F">
                            <w:rPr>
                              <w:rStyle w:val="Hyperlink"/>
                              <w:rFonts w:ascii="Galano Classic" w:hAnsi="Galano Classic"/>
                            </w:rPr>
                            <w:t>Eschenmosenstrasse 8</w:t>
                          </w:r>
                        </w:p>
                        <w:p w14:paraId="519ACB53" w14:textId="77777777" w:rsidR="004E482B" w:rsidRPr="00354C1F" w:rsidRDefault="004E482B" w:rsidP="004E482B">
                          <w:pPr>
                            <w:pStyle w:val="FusszeileGalano"/>
                          </w:pPr>
                          <w:r w:rsidRPr="00354C1F">
                            <w:rPr>
                              <w:rStyle w:val="Hyperlink"/>
                              <w:rFonts w:ascii="Galano Classic" w:hAnsi="Galano Classic"/>
                            </w:rPr>
                            <w:t>8184 Bachenbülach</w:t>
                          </w:r>
                          <w:r w:rsidRPr="00354C1F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9499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58.3pt;margin-top:-23.1pt;width:127.6pt;height:57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" filled="f" stroked="f" strokeweight=".5pt">
              <v:textbox inset="0,0,0,0">
                <w:txbxContent>
                  <w:p w14:paraId="711DC8C6" w14:textId="77777777" w:rsidR="004E482B" w:rsidRPr="00354C1F" w:rsidRDefault="004E482B" w:rsidP="004E482B">
                    <w:pPr>
                      <w:pStyle w:val="FusszeileGalanoFett"/>
                    </w:pPr>
                    <w:r w:rsidRPr="00354C1F">
                      <w:t>Energie Netzwerk GmbH</w:t>
                    </w:r>
                  </w:p>
                  <w:p w14:paraId="1EAC4333" w14:textId="77777777" w:rsidR="004E482B" w:rsidRPr="00354C1F" w:rsidRDefault="004E482B" w:rsidP="004E482B">
                    <w:pPr>
                      <w:pStyle w:val="FusszeileGalano"/>
                      <w:rPr>
                        <w:rStyle w:val="Hyperlink"/>
                        <w:rFonts w:ascii="Galano Classic" w:hAnsi="Galano Classic"/>
                      </w:rPr>
                    </w:pPr>
                    <w:r w:rsidRPr="00354C1F">
                      <w:fldChar w:fldCharType="begin"/>
                    </w:r>
                    <w:r w:rsidRPr="00354C1F">
                      <w:instrText>HYPERLINK "https://www.google.com/maps/place/Energie+Netzwerk+GmbH/@47.5037717,8.544785,17z/data=!3m1!4b1!4m6!3m5!1s0x479075b86fded157:0xc7caa069e4cf388a!8m2!3d47.5037681!4d8.5473599!16s%2Fg%2F1q6jj7zn9?entry=ttu"</w:instrText>
                    </w:r>
                    <w:r w:rsidRPr="00354C1F">
                      <w:fldChar w:fldCharType="separate"/>
                    </w:r>
                    <w:r w:rsidRPr="00354C1F">
                      <w:rPr>
                        <w:rStyle w:val="Hyperlink"/>
                        <w:rFonts w:ascii="Galano Classic" w:hAnsi="Galano Classic"/>
                      </w:rPr>
                      <w:t>Eschenmosenstrasse 8</w:t>
                    </w:r>
                  </w:p>
                  <w:p w14:paraId="519ACB53" w14:textId="77777777" w:rsidR="004E482B" w:rsidRPr="00354C1F" w:rsidRDefault="004E482B" w:rsidP="004E482B">
                    <w:pPr>
                      <w:pStyle w:val="FusszeileGalano"/>
                    </w:pPr>
                    <w:r w:rsidRPr="00354C1F">
                      <w:rPr>
                        <w:rStyle w:val="Hyperlink"/>
                        <w:rFonts w:ascii="Galano Classic" w:hAnsi="Galano Classic"/>
                      </w:rPr>
                      <w:t>8184 Bachenbülach</w:t>
                    </w:r>
                    <w:r w:rsidRPr="00354C1F"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354C1F">
      <w:rPr>
        <w:noProof/>
      </w:rPr>
      <mc:AlternateContent>
        <mc:Choice Requires="wps">
          <w:drawing>
            <wp:anchor distT="0" distB="0" distL="114300" distR="114300" simplePos="0" relativeHeight="251658241" behindDoc="0" locked="1" layoutInCell="1" allowOverlap="1" wp14:anchorId="5FE1A158" wp14:editId="6DF79903">
              <wp:simplePos x="0" y="0"/>
              <wp:positionH relativeFrom="column">
                <wp:posOffset>4901565</wp:posOffset>
              </wp:positionH>
              <wp:positionV relativeFrom="page">
                <wp:posOffset>9959340</wp:posOffset>
              </wp:positionV>
              <wp:extent cx="1925955" cy="727710"/>
              <wp:effectExtent l="0" t="0" r="0" b="15240"/>
              <wp:wrapNone/>
              <wp:docPr id="1634060205" name="Textfeld 1">
                <a:hlinkClick xmlns:a="http://schemas.openxmlformats.org/drawingml/2006/main" r:id="rId1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5955" cy="7277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6330C55" w14:textId="77777777" w:rsidR="004E482B" w:rsidRPr="00354C1F" w:rsidRDefault="004E482B" w:rsidP="004E482B">
                          <w:pPr>
                            <w:pStyle w:val="FusszeileGalano"/>
                          </w:pPr>
                          <w:hyperlink r:id="rId2" w:history="1">
                            <w:r w:rsidRPr="00354C1F">
                              <w:rPr>
                                <w:rStyle w:val="Seitenzahl"/>
                              </w:rPr>
                              <w:t>+41 44 500 57 57</w:t>
                            </w:r>
                          </w:hyperlink>
                        </w:p>
                        <w:p w14:paraId="6F6CDB43" w14:textId="77777777" w:rsidR="004E482B" w:rsidRPr="00354C1F" w:rsidRDefault="004E482B" w:rsidP="004E482B">
                          <w:pPr>
                            <w:pStyle w:val="FusszeileGalano"/>
                          </w:pPr>
                          <w:hyperlink r:id="rId3" w:history="1">
                            <w:r w:rsidRPr="00354C1F">
                              <w:rPr>
                                <w:rStyle w:val="Seitenzahl"/>
                              </w:rPr>
                              <w:t>info@energie-netzwerk.ch</w:t>
                            </w:r>
                          </w:hyperlink>
                        </w:p>
                        <w:p w14:paraId="3E2496FF" w14:textId="77777777" w:rsidR="004E482B" w:rsidRPr="00354C1F" w:rsidRDefault="004E482B" w:rsidP="004E482B">
                          <w:pPr>
                            <w:pStyle w:val="FusszeileGalano"/>
                          </w:pPr>
                          <w:hyperlink r:id="rId4" w:history="1">
                            <w:r w:rsidRPr="00354C1F">
                              <w:rPr>
                                <w:rStyle w:val="Seitenzahl"/>
                              </w:rPr>
                              <w:t>energie-netzwerk.ch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E1A158" id="_x0000_s1029" type="#_x0000_t202" href="tel://+41445005757/" style="position:absolute;margin-left:385.95pt;margin-top:784.2pt;width:151.65pt;height:57.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" o:button="t" filled="f" stroked="f" strokeweight=".5pt">
              <v:fill o:detectmouseclick="t"/>
              <v:textbox inset="0,0,0,0">
                <w:txbxContent>
                  <w:p w14:paraId="06330C55" w14:textId="77777777" w:rsidR="004E482B" w:rsidRPr="00354C1F" w:rsidRDefault="004E482B" w:rsidP="004E482B">
                    <w:pPr>
                      <w:pStyle w:val="FusszeileGalano"/>
                    </w:pPr>
                    <w:hyperlink r:id="rId5" w:history="1">
                      <w:r w:rsidRPr="00354C1F">
                        <w:rPr>
                          <w:rStyle w:val="Seitenzahl"/>
                        </w:rPr>
                        <w:t>+41 44 500 57 57</w:t>
                      </w:r>
                    </w:hyperlink>
                  </w:p>
                  <w:p w14:paraId="6F6CDB43" w14:textId="77777777" w:rsidR="004E482B" w:rsidRPr="00354C1F" w:rsidRDefault="004E482B" w:rsidP="004E482B">
                    <w:pPr>
                      <w:pStyle w:val="FusszeileGalano"/>
                    </w:pPr>
                    <w:hyperlink r:id="rId6" w:history="1">
                      <w:r w:rsidRPr="00354C1F">
                        <w:rPr>
                          <w:rStyle w:val="Seitenzahl"/>
                        </w:rPr>
                        <w:t>info@energie-netzwerk.ch</w:t>
                      </w:r>
                    </w:hyperlink>
                  </w:p>
                  <w:p w14:paraId="3E2496FF" w14:textId="77777777" w:rsidR="004E482B" w:rsidRPr="00354C1F" w:rsidRDefault="004E482B" w:rsidP="004E482B">
                    <w:pPr>
                      <w:pStyle w:val="FusszeileGalano"/>
                    </w:pPr>
                    <w:hyperlink r:id="rId7" w:history="1">
                      <w:r w:rsidRPr="00354C1F">
                        <w:rPr>
                          <w:rStyle w:val="Seitenzahl"/>
                        </w:rPr>
                        <w:t>energie-netzwerk.ch</w:t>
                      </w:r>
                    </w:hyperlink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168233911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565A8F10" w14:textId="77777777" w:rsidR="00D40F6F" w:rsidRPr="00354C1F" w:rsidRDefault="00D40F6F">
        <w:pPr>
          <w:framePr w:wrap="none" w:vAnchor="text" w:hAnchor="margin" w:xAlign="right" w:y="1"/>
          <w:rPr>
            <w:rStyle w:val="Seitenzahl"/>
          </w:rPr>
        </w:pPr>
        <w:r w:rsidRPr="00354C1F">
          <w:rPr>
            <w:rStyle w:val="Seitenzahl"/>
          </w:rPr>
          <w:fldChar w:fldCharType="begin"/>
        </w:r>
        <w:r w:rsidRPr="00354C1F">
          <w:rPr>
            <w:rStyle w:val="Seitenzahl"/>
          </w:rPr>
          <w:instrText xml:space="preserve"> PAGE </w:instrText>
        </w:r>
        <w:r w:rsidRPr="00354C1F">
          <w:rPr>
            <w:rStyle w:val="Seitenzahl"/>
          </w:rPr>
          <w:fldChar w:fldCharType="separate"/>
        </w:r>
        <w:r w:rsidRPr="00354C1F">
          <w:rPr>
            <w:rStyle w:val="Seitenzahl"/>
            <w:noProof/>
          </w:rPr>
          <w:t>3</w:t>
        </w:r>
        <w:r w:rsidRPr="00354C1F">
          <w:rPr>
            <w:rStyle w:val="Seitenzahl"/>
          </w:rPr>
          <w:fldChar w:fldCharType="end"/>
        </w:r>
      </w:p>
    </w:sdtContent>
  </w:sdt>
  <w:p w14:paraId="6B2F35F2" w14:textId="625F2D50" w:rsidR="00FB07AC" w:rsidRPr="00354C1F" w:rsidRDefault="000477FC" w:rsidP="0080510C">
    <w:pPr>
      <w:pStyle w:val="FusszeileGalano"/>
    </w:pPr>
    <w:r>
      <w:rPr>
        <w:rStyle w:val="FusszeileGalanoFettZchn"/>
      </w:rPr>
      <w:t>Auswertung Thermografiebilder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445E62" w14:textId="77777777" w:rsidR="00A32153" w:rsidRPr="00354C1F" w:rsidRDefault="00A32153" w:rsidP="004E1214">
      <w:r w:rsidRPr="00354C1F">
        <w:separator/>
      </w:r>
    </w:p>
    <w:p w14:paraId="62E5A8EC" w14:textId="77777777" w:rsidR="00A32153" w:rsidRPr="00354C1F" w:rsidRDefault="00A32153" w:rsidP="004E1214"/>
    <w:p w14:paraId="1F8E3EFA" w14:textId="77777777" w:rsidR="00A32153" w:rsidRPr="00354C1F" w:rsidRDefault="00A32153"/>
    <w:p w14:paraId="2F12BD1C" w14:textId="77777777" w:rsidR="00A32153" w:rsidRPr="00354C1F" w:rsidRDefault="00A32153"/>
  </w:footnote>
  <w:footnote w:type="continuationSeparator" w:id="0">
    <w:p w14:paraId="4565CFD9" w14:textId="77777777" w:rsidR="00A32153" w:rsidRPr="00354C1F" w:rsidRDefault="00A32153" w:rsidP="004E1214">
      <w:r w:rsidRPr="00354C1F">
        <w:continuationSeparator/>
      </w:r>
    </w:p>
    <w:p w14:paraId="6DE39FC1" w14:textId="77777777" w:rsidR="00A32153" w:rsidRPr="00354C1F" w:rsidRDefault="00A32153" w:rsidP="004E1214"/>
    <w:p w14:paraId="5074ACD8" w14:textId="77777777" w:rsidR="00A32153" w:rsidRPr="00354C1F" w:rsidRDefault="00A32153"/>
    <w:p w14:paraId="2717AC84" w14:textId="77777777" w:rsidR="00A32153" w:rsidRPr="00354C1F" w:rsidRDefault="00A32153"/>
  </w:footnote>
  <w:footnote w:type="continuationNotice" w:id="1">
    <w:p w14:paraId="4CE56D46" w14:textId="77777777" w:rsidR="00A32153" w:rsidRPr="00354C1F" w:rsidRDefault="00A32153" w:rsidP="004E1214"/>
    <w:p w14:paraId="189DE40F" w14:textId="77777777" w:rsidR="00A32153" w:rsidRPr="00354C1F" w:rsidRDefault="00A32153" w:rsidP="004E1214"/>
    <w:p w14:paraId="7C42CDD1" w14:textId="77777777" w:rsidR="00A32153" w:rsidRPr="00354C1F" w:rsidRDefault="00A32153"/>
    <w:p w14:paraId="29DEB7E0" w14:textId="77777777" w:rsidR="00A32153" w:rsidRPr="00354C1F" w:rsidRDefault="00A3215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DE006" w14:textId="77777777" w:rsidR="000477FC" w:rsidRDefault="000477F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E9EA9" w14:textId="77777777" w:rsidR="00D40F6F" w:rsidRPr="00354C1F" w:rsidRDefault="00D40F6F" w:rsidP="00D40F6F">
    <w:pPr>
      <w:tabs>
        <w:tab w:val="center" w:pos="4153"/>
        <w:tab w:val="right" w:pos="8306"/>
      </w:tabs>
    </w:pPr>
    <w:r w:rsidRPr="00354C1F">
      <w:rPr>
        <w:rFonts w:ascii="Galano Classic" w:hAnsi="Galano Classic"/>
        <w:noProof/>
        <w:sz w:val="16"/>
        <w:szCs w:val="16"/>
      </w:rPr>
      <w:drawing>
        <wp:anchor distT="0" distB="0" distL="114300" distR="114300" simplePos="0" relativeHeight="251658244" behindDoc="1" locked="0" layoutInCell="1" allowOverlap="1" wp14:anchorId="72743986" wp14:editId="6FCFB20D">
          <wp:simplePos x="0" y="0"/>
          <wp:positionH relativeFrom="page">
            <wp:posOffset>5339715</wp:posOffset>
          </wp:positionH>
          <wp:positionV relativeFrom="page">
            <wp:posOffset>435610</wp:posOffset>
          </wp:positionV>
          <wp:extent cx="1548000" cy="676800"/>
          <wp:effectExtent l="0" t="0" r="0" b="9525"/>
          <wp:wrapNone/>
          <wp:docPr id="1918057936" name="Grafik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014597" name="Grafik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000" cy="67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A99D93" w14:textId="77777777" w:rsidR="00D40F6F" w:rsidRPr="00354C1F" w:rsidRDefault="00D40F6F" w:rsidP="00D40F6F">
    <w:pPr>
      <w:tabs>
        <w:tab w:val="center" w:pos="4153"/>
        <w:tab w:val="right" w:pos="8306"/>
      </w:tabs>
    </w:pPr>
  </w:p>
  <w:p w14:paraId="3B0EE49F" w14:textId="77777777" w:rsidR="00D40F6F" w:rsidRPr="00354C1F" w:rsidRDefault="00D40F6F" w:rsidP="00D40F6F">
    <w:pPr>
      <w:tabs>
        <w:tab w:val="center" w:pos="4153"/>
        <w:tab w:val="right" w:pos="8306"/>
      </w:tabs>
    </w:pPr>
  </w:p>
  <w:p w14:paraId="456587E5" w14:textId="77777777" w:rsidR="00F26368" w:rsidRPr="00354C1F" w:rsidRDefault="003C0464" w:rsidP="00D40F6F">
    <w:pPr>
      <w:tabs>
        <w:tab w:val="center" w:pos="4153"/>
        <w:tab w:val="right" w:pos="8306"/>
      </w:tabs>
      <w:rPr>
        <w:rFonts w:ascii="Galano Classic" w:hAnsi="Galano Classic"/>
        <w:b/>
        <w:bCs/>
        <w:color w:val="000000" w:themeColor="text1"/>
        <w:sz w:val="16"/>
        <w:szCs w:val="16"/>
      </w:rPr>
    </w:pPr>
    <w:r w:rsidRPr="00354C1F">
      <w:rPr>
        <w:rFonts w:ascii="Calibri" w:hAnsi="Calibri"/>
        <w:noProof/>
      </w:rPr>
      <w:drawing>
        <wp:anchor distT="0" distB="0" distL="114300" distR="114300" simplePos="0" relativeHeight="251658248" behindDoc="1" locked="0" layoutInCell="1" allowOverlap="1" wp14:anchorId="0DEE9DFA" wp14:editId="162F4009">
          <wp:simplePos x="0" y="0"/>
          <wp:positionH relativeFrom="column">
            <wp:posOffset>2070100</wp:posOffset>
          </wp:positionH>
          <wp:positionV relativeFrom="paragraph">
            <wp:posOffset>280670</wp:posOffset>
          </wp:positionV>
          <wp:extent cx="4766400" cy="4762800"/>
          <wp:effectExtent l="0" t="0" r="0" b="6985"/>
          <wp:wrapNone/>
          <wp:docPr id="116315675" name="Grafik 3" descr="Ein Bild, das Screenshot, Muster, Schwarz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405181" name="Grafik 3" descr="Ein Bild, das Screenshot, Muster, Schwarz enthält.&#10;&#10;Automatisch generierte Beschreibung"/>
                  <pic:cNvPicPr/>
                </pic:nvPicPr>
                <pic:blipFill rotWithShape="1">
                  <a:blip r:embed="rId2"/>
                  <a:srcRect l="-1763" r="35280"/>
                  <a:stretch/>
                </pic:blipFill>
                <pic:spPr bwMode="auto">
                  <a:xfrm>
                    <a:off x="0" y="0"/>
                    <a:ext cx="4766400" cy="4762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0F6F" w:rsidRPr="00354C1F">
      <w:rPr>
        <w:rFonts w:ascii="Galano Classic" w:hAnsi="Galano Classic"/>
        <w:b/>
        <w:bCs/>
        <w:color w:val="000000" w:themeColor="text1"/>
        <w:sz w:val="16"/>
        <w:szCs w:val="16"/>
      </w:rPr>
      <w:t xml:space="preserve">Zukunft </w:t>
    </w:r>
    <w:proofErr w:type="gramStart"/>
    <w:r w:rsidR="00D40F6F" w:rsidRPr="00354C1F">
      <w:rPr>
        <w:rFonts w:ascii="Galano Classic" w:hAnsi="Galano Classic"/>
        <w:b/>
        <w:bCs/>
        <w:color w:val="000000" w:themeColor="text1"/>
        <w:sz w:val="16"/>
        <w:szCs w:val="16"/>
      </w:rPr>
      <w:t>weiter denken</w:t>
    </w:r>
    <w:proofErr w:type="gramEnd"/>
    <w:r w:rsidR="00D40F6F" w:rsidRPr="00354C1F">
      <w:rPr>
        <w:rFonts w:ascii="Galano Classic" w:hAnsi="Galano Classic"/>
        <w:b/>
        <w:bCs/>
        <w:color w:val="000000" w:themeColor="text1"/>
        <w:sz w:val="16"/>
        <w:szCs w:val="16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71294" w14:textId="77777777" w:rsidR="004E482B" w:rsidRPr="00354C1F" w:rsidRDefault="004E482B" w:rsidP="004E482B">
    <w:pPr>
      <w:tabs>
        <w:tab w:val="center" w:pos="4153"/>
        <w:tab w:val="right" w:pos="8306"/>
      </w:tabs>
    </w:pPr>
    <w:r w:rsidRPr="00354C1F">
      <w:rPr>
        <w:rFonts w:ascii="Galano Classic" w:hAnsi="Galano Classic"/>
        <w:noProof/>
        <w:sz w:val="16"/>
        <w:szCs w:val="16"/>
      </w:rPr>
      <w:drawing>
        <wp:anchor distT="0" distB="0" distL="114300" distR="114300" simplePos="0" relativeHeight="251658242" behindDoc="1" locked="0" layoutInCell="1" allowOverlap="1" wp14:anchorId="4E4AB075" wp14:editId="226064ED">
          <wp:simplePos x="0" y="0"/>
          <wp:positionH relativeFrom="page">
            <wp:posOffset>5339715</wp:posOffset>
          </wp:positionH>
          <wp:positionV relativeFrom="page">
            <wp:posOffset>435610</wp:posOffset>
          </wp:positionV>
          <wp:extent cx="1548000" cy="676800"/>
          <wp:effectExtent l="0" t="0" r="0" b="9525"/>
          <wp:wrapNone/>
          <wp:docPr id="663020029" name="Grafik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014597" name="Grafik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000" cy="67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B409D4B" w14:textId="77777777" w:rsidR="004E482B" w:rsidRPr="00354C1F" w:rsidRDefault="004E482B" w:rsidP="004E482B">
    <w:pPr>
      <w:tabs>
        <w:tab w:val="center" w:pos="4153"/>
        <w:tab w:val="right" w:pos="8306"/>
      </w:tabs>
    </w:pPr>
  </w:p>
  <w:p w14:paraId="28DF24E2" w14:textId="77777777" w:rsidR="004E482B" w:rsidRPr="00354C1F" w:rsidRDefault="004E482B" w:rsidP="004E482B">
    <w:pPr>
      <w:tabs>
        <w:tab w:val="center" w:pos="4153"/>
        <w:tab w:val="right" w:pos="8306"/>
      </w:tabs>
    </w:pPr>
  </w:p>
  <w:p w14:paraId="1396B577" w14:textId="77777777" w:rsidR="004E482B" w:rsidRPr="00354C1F" w:rsidRDefault="004E482B" w:rsidP="004E482B">
    <w:pPr>
      <w:pStyle w:val="FusszeileGalanoFett"/>
    </w:pPr>
    <w:r w:rsidRPr="00354C1F">
      <w:t xml:space="preserve">Zukunft </w:t>
    </w:r>
    <w:proofErr w:type="gramStart"/>
    <w:r w:rsidRPr="00354C1F">
      <w:t>weiter denken</w:t>
    </w:r>
    <w:proofErr w:type="gramEnd"/>
    <w:r w:rsidRPr="00354C1F">
      <w:t>.</w:t>
    </w:r>
    <w:r w:rsidRPr="00354C1F">
      <w:rPr>
        <w:rFonts w:ascii="Calibri" w:hAnsi="Calibri"/>
        <w:noProof/>
      </w:rPr>
      <w:t xml:space="preserve"> </w:t>
    </w:r>
    <w:r w:rsidRPr="00354C1F">
      <w:rPr>
        <w:rFonts w:ascii="Calibri" w:hAnsi="Calibri"/>
        <w:noProof/>
      </w:rPr>
      <w:drawing>
        <wp:anchor distT="0" distB="0" distL="114300" distR="114300" simplePos="0" relativeHeight="251658243" behindDoc="1" locked="0" layoutInCell="1" allowOverlap="1" wp14:anchorId="670CAB91" wp14:editId="6C1EC0DA">
          <wp:simplePos x="0" y="0"/>
          <wp:positionH relativeFrom="column">
            <wp:posOffset>2070100</wp:posOffset>
          </wp:positionH>
          <wp:positionV relativeFrom="paragraph">
            <wp:posOffset>280670</wp:posOffset>
          </wp:positionV>
          <wp:extent cx="4766400" cy="4762800"/>
          <wp:effectExtent l="0" t="0" r="0" b="0"/>
          <wp:wrapNone/>
          <wp:docPr id="1278114842" name="Grafik 3" descr="Ein Bild, das Screenshot, Muster, Schwarz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405181" name="Grafik 3" descr="Ein Bild, das Screenshot, Muster, Schwarz enthält.&#10;&#10;Automatisch generierte Beschreibung"/>
                  <pic:cNvPicPr/>
                </pic:nvPicPr>
                <pic:blipFill rotWithShape="1">
                  <a:blip r:embed="rId2"/>
                  <a:srcRect l="-1763" r="35280"/>
                  <a:stretch/>
                </pic:blipFill>
                <pic:spPr bwMode="auto">
                  <a:xfrm>
                    <a:off x="0" y="0"/>
                    <a:ext cx="4766400" cy="4762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6D96E" w14:textId="77777777" w:rsidR="00D40F6F" w:rsidRPr="00354C1F" w:rsidRDefault="00D40F6F" w:rsidP="00D40F6F">
    <w:pPr>
      <w:tabs>
        <w:tab w:val="center" w:pos="4153"/>
        <w:tab w:val="right" w:pos="8306"/>
      </w:tabs>
    </w:pPr>
    <w:r w:rsidRPr="00354C1F">
      <w:rPr>
        <w:rFonts w:ascii="Galano Classic" w:hAnsi="Galano Classic"/>
        <w:noProof/>
        <w:sz w:val="16"/>
        <w:szCs w:val="16"/>
      </w:rPr>
      <w:drawing>
        <wp:anchor distT="0" distB="0" distL="114300" distR="114300" simplePos="0" relativeHeight="251658245" behindDoc="1" locked="0" layoutInCell="1" allowOverlap="1" wp14:anchorId="4EB60572" wp14:editId="37FBBBE8">
          <wp:simplePos x="0" y="0"/>
          <wp:positionH relativeFrom="page">
            <wp:posOffset>5339715</wp:posOffset>
          </wp:positionH>
          <wp:positionV relativeFrom="page">
            <wp:posOffset>435610</wp:posOffset>
          </wp:positionV>
          <wp:extent cx="1548000" cy="676800"/>
          <wp:effectExtent l="0" t="0" r="0" b="9525"/>
          <wp:wrapNone/>
          <wp:docPr id="1425824606" name="Grafik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014597" name="Grafik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000" cy="67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F04805" w14:textId="77777777" w:rsidR="00D40F6F" w:rsidRPr="00354C1F" w:rsidRDefault="00D40F6F" w:rsidP="00D40F6F">
    <w:pPr>
      <w:tabs>
        <w:tab w:val="center" w:pos="4153"/>
        <w:tab w:val="right" w:pos="8306"/>
      </w:tabs>
    </w:pPr>
  </w:p>
  <w:p w14:paraId="1307D9C9" w14:textId="77777777" w:rsidR="00D40F6F" w:rsidRPr="00354C1F" w:rsidRDefault="00D40F6F" w:rsidP="00D40F6F">
    <w:pPr>
      <w:tabs>
        <w:tab w:val="center" w:pos="4153"/>
        <w:tab w:val="right" w:pos="8306"/>
      </w:tabs>
    </w:pPr>
  </w:p>
  <w:p w14:paraId="2F3AB223" w14:textId="77777777" w:rsidR="00FB07AC" w:rsidRPr="00354C1F" w:rsidRDefault="00D40F6F" w:rsidP="0080510C">
    <w:pPr>
      <w:tabs>
        <w:tab w:val="center" w:pos="4153"/>
        <w:tab w:val="right" w:pos="8306"/>
      </w:tabs>
    </w:pPr>
    <w:r w:rsidRPr="00354C1F">
      <w:rPr>
        <w:rFonts w:ascii="Galano Classic" w:hAnsi="Galano Classic"/>
        <w:b/>
        <w:bCs/>
        <w:color w:val="000000" w:themeColor="text1"/>
        <w:sz w:val="16"/>
        <w:szCs w:val="16"/>
      </w:rPr>
      <w:t xml:space="preserve">Zukunft </w:t>
    </w:r>
    <w:proofErr w:type="gramStart"/>
    <w:r w:rsidRPr="00354C1F">
      <w:rPr>
        <w:rFonts w:ascii="Galano Classic" w:hAnsi="Galano Classic"/>
        <w:b/>
        <w:bCs/>
        <w:color w:val="000000" w:themeColor="text1"/>
        <w:sz w:val="16"/>
        <w:szCs w:val="16"/>
      </w:rPr>
      <w:t>weiter denken</w:t>
    </w:r>
    <w:proofErr w:type="gramEnd"/>
    <w:r w:rsidRPr="00354C1F">
      <w:rPr>
        <w:rFonts w:ascii="Galano Classic" w:hAnsi="Galano Classic"/>
        <w:b/>
        <w:bCs/>
        <w:color w:val="000000" w:themeColor="text1"/>
        <w:sz w:val="16"/>
        <w:szCs w:val="16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44602"/>
    <w:multiLevelType w:val="hybridMultilevel"/>
    <w:tmpl w:val="E5F46E7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A0656"/>
    <w:multiLevelType w:val="hybridMultilevel"/>
    <w:tmpl w:val="C898ED6E"/>
    <w:lvl w:ilvl="0" w:tplc="7B04E8B4">
      <w:numFmt w:val="bullet"/>
      <w:lvlText w:val=""/>
      <w:lvlJc w:val="left"/>
      <w:pPr>
        <w:ind w:left="720" w:hanging="360"/>
      </w:pPr>
      <w:rPr>
        <w:rFonts w:ascii="Wingdings" w:eastAsia="MS Mincho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10569"/>
    <w:multiLevelType w:val="multilevel"/>
    <w:tmpl w:val="516AC0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-"/>
      <w:lvlJc w:val="left"/>
      <w:pPr>
        <w:tabs>
          <w:tab w:val="num" w:pos="1040"/>
        </w:tabs>
        <w:ind w:left="1040" w:hanging="340"/>
      </w:pPr>
      <w:rPr>
        <w:rFonts w:ascii="Arial" w:hAnsi="Arial" w:cs="Times New Roman" w:hint="default"/>
      </w:rPr>
    </w:lvl>
    <w:lvl w:ilvl="2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3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4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5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6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7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8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</w:abstractNum>
  <w:abstractNum w:abstractNumId="3" w15:restartNumberingAfterBreak="0">
    <w:nsid w:val="097D3585"/>
    <w:multiLevelType w:val="multilevel"/>
    <w:tmpl w:val="516AC0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-"/>
      <w:lvlJc w:val="left"/>
      <w:pPr>
        <w:tabs>
          <w:tab w:val="num" w:pos="1040"/>
        </w:tabs>
        <w:ind w:left="1040" w:hanging="340"/>
      </w:pPr>
      <w:rPr>
        <w:rFonts w:ascii="Arial" w:hAnsi="Arial" w:cs="Times New Roman" w:hint="default"/>
      </w:rPr>
    </w:lvl>
    <w:lvl w:ilvl="2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3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4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5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6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7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8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</w:abstractNum>
  <w:abstractNum w:abstractNumId="4" w15:restartNumberingAfterBreak="0">
    <w:nsid w:val="0C7170BD"/>
    <w:multiLevelType w:val="hybridMultilevel"/>
    <w:tmpl w:val="868E681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C202CC"/>
    <w:multiLevelType w:val="hybridMultilevel"/>
    <w:tmpl w:val="02D863E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13D"/>
    <w:multiLevelType w:val="hybridMultilevel"/>
    <w:tmpl w:val="687CC64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5B3B25"/>
    <w:multiLevelType w:val="hybridMultilevel"/>
    <w:tmpl w:val="8542A40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7F04CC"/>
    <w:multiLevelType w:val="hybridMultilevel"/>
    <w:tmpl w:val="4D66AAE6"/>
    <w:lvl w:ilvl="0" w:tplc="D7626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5C2E83"/>
    <w:multiLevelType w:val="multilevel"/>
    <w:tmpl w:val="516AC0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-"/>
      <w:lvlJc w:val="left"/>
      <w:pPr>
        <w:tabs>
          <w:tab w:val="num" w:pos="1040"/>
        </w:tabs>
        <w:ind w:left="1040" w:hanging="340"/>
      </w:pPr>
      <w:rPr>
        <w:rFonts w:ascii="Arial" w:hAnsi="Arial" w:cs="Times New Roman" w:hint="default"/>
      </w:rPr>
    </w:lvl>
    <w:lvl w:ilvl="2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3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4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5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6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7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8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</w:abstractNum>
  <w:abstractNum w:abstractNumId="10" w15:restartNumberingAfterBreak="0">
    <w:nsid w:val="1ACE0010"/>
    <w:multiLevelType w:val="multilevel"/>
    <w:tmpl w:val="516AC0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-"/>
      <w:lvlJc w:val="left"/>
      <w:pPr>
        <w:tabs>
          <w:tab w:val="num" w:pos="1040"/>
        </w:tabs>
        <w:ind w:left="1040" w:hanging="340"/>
      </w:pPr>
      <w:rPr>
        <w:rFonts w:ascii="Arial" w:hAnsi="Arial" w:cs="Times New Roman" w:hint="default"/>
      </w:rPr>
    </w:lvl>
    <w:lvl w:ilvl="2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3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4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5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6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7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8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</w:abstractNum>
  <w:abstractNum w:abstractNumId="11" w15:restartNumberingAfterBreak="0">
    <w:nsid w:val="1B8B56FE"/>
    <w:multiLevelType w:val="hybridMultilevel"/>
    <w:tmpl w:val="1C6258B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18566A"/>
    <w:multiLevelType w:val="hybridMultilevel"/>
    <w:tmpl w:val="D722E8E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FB55DD"/>
    <w:multiLevelType w:val="hybridMultilevel"/>
    <w:tmpl w:val="7BA61DC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656771D"/>
    <w:multiLevelType w:val="multilevel"/>
    <w:tmpl w:val="516AC0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-"/>
      <w:lvlJc w:val="left"/>
      <w:pPr>
        <w:tabs>
          <w:tab w:val="num" w:pos="1040"/>
        </w:tabs>
        <w:ind w:left="1040" w:hanging="340"/>
      </w:pPr>
      <w:rPr>
        <w:rFonts w:ascii="Arial" w:hAnsi="Arial" w:cs="Times New Roman" w:hint="default"/>
      </w:rPr>
    </w:lvl>
    <w:lvl w:ilvl="2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3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4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5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6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7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8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</w:abstractNum>
  <w:abstractNum w:abstractNumId="15" w15:restartNumberingAfterBreak="0">
    <w:nsid w:val="280635DF"/>
    <w:multiLevelType w:val="hybridMultilevel"/>
    <w:tmpl w:val="EC90119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F60429"/>
    <w:multiLevelType w:val="multilevel"/>
    <w:tmpl w:val="8AF4392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3837" w:hanging="576"/>
      </w:pPr>
    </w:lvl>
    <w:lvl w:ilvl="2">
      <w:start w:val="1"/>
      <w:numFmt w:val="decimal"/>
      <w:lvlText w:val="%1.%2.%3"/>
      <w:lvlJc w:val="left"/>
      <w:pPr>
        <w:ind w:left="6250" w:hanging="720"/>
      </w:pPr>
    </w:lvl>
    <w:lvl w:ilvl="3">
      <w:start w:val="1"/>
      <w:numFmt w:val="decimal"/>
      <w:lvlText w:val="%1.%2.%3.%4"/>
      <w:lvlJc w:val="left"/>
      <w:pPr>
        <w:ind w:left="4125" w:hanging="864"/>
      </w:pPr>
    </w:lvl>
    <w:lvl w:ilvl="4">
      <w:start w:val="1"/>
      <w:numFmt w:val="decimal"/>
      <w:lvlText w:val="%1.%2.%3.%4.%5"/>
      <w:lvlJc w:val="left"/>
      <w:pPr>
        <w:ind w:left="4269" w:hanging="1008"/>
      </w:pPr>
    </w:lvl>
    <w:lvl w:ilvl="5">
      <w:start w:val="1"/>
      <w:numFmt w:val="decimal"/>
      <w:lvlText w:val="%1.%2.%3.%4.%5.%6"/>
      <w:lvlJc w:val="left"/>
      <w:pPr>
        <w:ind w:left="4413" w:hanging="1152"/>
      </w:pPr>
    </w:lvl>
    <w:lvl w:ilvl="6">
      <w:start w:val="1"/>
      <w:numFmt w:val="decimal"/>
      <w:lvlText w:val="%1.%2.%3.%4.%5.%6.%7"/>
      <w:lvlJc w:val="left"/>
      <w:pPr>
        <w:ind w:left="4557" w:hanging="1296"/>
      </w:pPr>
    </w:lvl>
    <w:lvl w:ilvl="7">
      <w:start w:val="1"/>
      <w:numFmt w:val="decimal"/>
      <w:lvlText w:val="%1.%2.%3.%4.%5.%6.%7.%8"/>
      <w:lvlJc w:val="left"/>
      <w:pPr>
        <w:ind w:left="4701" w:hanging="1440"/>
      </w:pPr>
    </w:lvl>
    <w:lvl w:ilvl="8">
      <w:start w:val="1"/>
      <w:numFmt w:val="decimal"/>
      <w:lvlText w:val="%1.%2.%3.%4.%5.%6.%7.%8.%9"/>
      <w:lvlJc w:val="left"/>
      <w:pPr>
        <w:ind w:left="4845" w:hanging="1584"/>
      </w:pPr>
    </w:lvl>
  </w:abstractNum>
  <w:abstractNum w:abstractNumId="17" w15:restartNumberingAfterBreak="0">
    <w:nsid w:val="2A6345A0"/>
    <w:multiLevelType w:val="hybridMultilevel"/>
    <w:tmpl w:val="93AE05F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B87AFB"/>
    <w:multiLevelType w:val="hybridMultilevel"/>
    <w:tmpl w:val="C6DEC380"/>
    <w:lvl w:ilvl="0" w:tplc="0576BFA2">
      <w:start w:val="1"/>
      <w:numFmt w:val="decimal"/>
      <w:lvlText w:val="%1.1.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CC220D"/>
    <w:multiLevelType w:val="multilevel"/>
    <w:tmpl w:val="516AC0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-"/>
      <w:lvlJc w:val="left"/>
      <w:pPr>
        <w:tabs>
          <w:tab w:val="num" w:pos="1040"/>
        </w:tabs>
        <w:ind w:left="1040" w:hanging="340"/>
      </w:pPr>
      <w:rPr>
        <w:rFonts w:ascii="Arial" w:hAnsi="Arial" w:cs="Times New Roman" w:hint="default"/>
      </w:rPr>
    </w:lvl>
    <w:lvl w:ilvl="2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3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4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5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6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7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8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</w:abstractNum>
  <w:abstractNum w:abstractNumId="20" w15:restartNumberingAfterBreak="0">
    <w:nsid w:val="346E2E90"/>
    <w:multiLevelType w:val="hybridMultilevel"/>
    <w:tmpl w:val="F4D895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967A11"/>
    <w:multiLevelType w:val="hybridMultilevel"/>
    <w:tmpl w:val="46AEF18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5A7DD7"/>
    <w:multiLevelType w:val="hybridMultilevel"/>
    <w:tmpl w:val="C82AA94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2A3F72"/>
    <w:multiLevelType w:val="multilevel"/>
    <w:tmpl w:val="8BCE0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11207CA"/>
    <w:multiLevelType w:val="hybridMultilevel"/>
    <w:tmpl w:val="F2EE2DA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F8367D"/>
    <w:multiLevelType w:val="multilevel"/>
    <w:tmpl w:val="516AC0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-"/>
      <w:lvlJc w:val="left"/>
      <w:pPr>
        <w:tabs>
          <w:tab w:val="num" w:pos="1040"/>
        </w:tabs>
        <w:ind w:left="1040" w:hanging="340"/>
      </w:pPr>
      <w:rPr>
        <w:rFonts w:ascii="Arial" w:hAnsi="Arial" w:cs="Times New Roman" w:hint="default"/>
      </w:rPr>
    </w:lvl>
    <w:lvl w:ilvl="2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3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4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5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6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7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8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</w:abstractNum>
  <w:abstractNum w:abstractNumId="26" w15:restartNumberingAfterBreak="0">
    <w:nsid w:val="4413420A"/>
    <w:multiLevelType w:val="multilevel"/>
    <w:tmpl w:val="516AC0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-"/>
      <w:lvlJc w:val="left"/>
      <w:pPr>
        <w:tabs>
          <w:tab w:val="num" w:pos="1040"/>
        </w:tabs>
        <w:ind w:left="1040" w:hanging="340"/>
      </w:pPr>
      <w:rPr>
        <w:rFonts w:ascii="Arial" w:hAnsi="Arial" w:cs="Times New Roman" w:hint="default"/>
      </w:rPr>
    </w:lvl>
    <w:lvl w:ilvl="2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3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4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5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6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7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8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</w:abstractNum>
  <w:abstractNum w:abstractNumId="27" w15:restartNumberingAfterBreak="0">
    <w:nsid w:val="4B1F2A03"/>
    <w:multiLevelType w:val="multilevel"/>
    <w:tmpl w:val="1E6C771E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50371624"/>
    <w:multiLevelType w:val="multilevel"/>
    <w:tmpl w:val="60BA511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4"/>
      </w:rPr>
    </w:lvl>
    <w:lvl w:ilvl="1">
      <w:start w:val="1"/>
      <w:numFmt w:val="bullet"/>
      <w:lvlText w:val="-"/>
      <w:lvlJc w:val="left"/>
      <w:pPr>
        <w:tabs>
          <w:tab w:val="num" w:pos="680"/>
        </w:tabs>
        <w:ind w:left="680" w:hanging="340"/>
      </w:pPr>
      <w:rPr>
        <w:rFonts w:ascii="Arial" w:hAnsi="Arial" w:cs="Times New Roman" w:hint="default"/>
      </w:rPr>
    </w:lvl>
    <w:lvl w:ilvl="2">
      <w:start w:val="1"/>
      <w:numFmt w:val="bullet"/>
      <w:lvlText w:val="-"/>
      <w:lvlJc w:val="left"/>
      <w:pPr>
        <w:tabs>
          <w:tab w:val="num" w:pos="1021"/>
        </w:tabs>
        <w:ind w:left="1021" w:hanging="341"/>
      </w:pPr>
      <w:rPr>
        <w:rFonts w:ascii="Arial" w:hAnsi="Arial" w:cs="Times New Roman" w:hint="default"/>
      </w:rPr>
    </w:lvl>
    <w:lvl w:ilvl="3">
      <w:start w:val="1"/>
      <w:numFmt w:val="bullet"/>
      <w:lvlText w:val="-"/>
      <w:lvlJc w:val="left"/>
      <w:pPr>
        <w:tabs>
          <w:tab w:val="num" w:pos="1021"/>
        </w:tabs>
        <w:ind w:left="1021" w:hanging="341"/>
      </w:pPr>
      <w:rPr>
        <w:rFonts w:ascii="Arial" w:hAnsi="Arial" w:cs="Times New Roman" w:hint="default"/>
      </w:rPr>
    </w:lvl>
    <w:lvl w:ilvl="4">
      <w:start w:val="1"/>
      <w:numFmt w:val="bullet"/>
      <w:lvlText w:val="-"/>
      <w:lvlJc w:val="left"/>
      <w:pPr>
        <w:tabs>
          <w:tab w:val="num" w:pos="1021"/>
        </w:tabs>
        <w:ind w:left="1021" w:hanging="341"/>
      </w:pPr>
      <w:rPr>
        <w:rFonts w:ascii="Arial" w:hAnsi="Arial" w:cs="Times New Roman" w:hint="default"/>
      </w:rPr>
    </w:lvl>
    <w:lvl w:ilvl="5">
      <w:start w:val="1"/>
      <w:numFmt w:val="bullet"/>
      <w:lvlText w:val="-"/>
      <w:lvlJc w:val="left"/>
      <w:pPr>
        <w:tabs>
          <w:tab w:val="num" w:pos="1021"/>
        </w:tabs>
        <w:ind w:left="1021" w:hanging="341"/>
      </w:pPr>
      <w:rPr>
        <w:rFonts w:ascii="Arial" w:hAnsi="Arial" w:cs="Times New Roman" w:hint="default"/>
      </w:rPr>
    </w:lvl>
    <w:lvl w:ilvl="6">
      <w:start w:val="1"/>
      <w:numFmt w:val="bullet"/>
      <w:lvlText w:val="-"/>
      <w:lvlJc w:val="left"/>
      <w:pPr>
        <w:tabs>
          <w:tab w:val="num" w:pos="1021"/>
        </w:tabs>
        <w:ind w:left="1021" w:hanging="341"/>
      </w:pPr>
      <w:rPr>
        <w:rFonts w:ascii="Arial" w:hAnsi="Arial" w:cs="Times New Roman" w:hint="default"/>
      </w:rPr>
    </w:lvl>
    <w:lvl w:ilvl="7">
      <w:start w:val="1"/>
      <w:numFmt w:val="bullet"/>
      <w:lvlText w:val="-"/>
      <w:lvlJc w:val="left"/>
      <w:pPr>
        <w:tabs>
          <w:tab w:val="num" w:pos="1021"/>
        </w:tabs>
        <w:ind w:left="1021" w:hanging="341"/>
      </w:pPr>
      <w:rPr>
        <w:rFonts w:ascii="Arial" w:hAnsi="Arial" w:cs="Times New Roman" w:hint="default"/>
      </w:rPr>
    </w:lvl>
    <w:lvl w:ilvl="8">
      <w:start w:val="1"/>
      <w:numFmt w:val="bullet"/>
      <w:lvlText w:val="-"/>
      <w:lvlJc w:val="left"/>
      <w:pPr>
        <w:tabs>
          <w:tab w:val="num" w:pos="1021"/>
        </w:tabs>
        <w:ind w:left="1021" w:hanging="341"/>
      </w:pPr>
      <w:rPr>
        <w:rFonts w:ascii="Arial" w:hAnsi="Arial" w:cs="Times New Roman" w:hint="default"/>
      </w:rPr>
    </w:lvl>
  </w:abstractNum>
  <w:abstractNum w:abstractNumId="29" w15:restartNumberingAfterBreak="0">
    <w:nsid w:val="51F447C3"/>
    <w:multiLevelType w:val="hybridMultilevel"/>
    <w:tmpl w:val="A51C9FD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185322"/>
    <w:multiLevelType w:val="hybridMultilevel"/>
    <w:tmpl w:val="12B8782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5F3B9B"/>
    <w:multiLevelType w:val="multilevel"/>
    <w:tmpl w:val="4C0018D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37" w:hanging="576"/>
      </w:pPr>
    </w:lvl>
    <w:lvl w:ilvl="2">
      <w:start w:val="1"/>
      <w:numFmt w:val="decimal"/>
      <w:lvlText w:val="%1.%2.%3"/>
      <w:lvlJc w:val="left"/>
      <w:pPr>
        <w:ind w:left="6250" w:hanging="720"/>
      </w:pPr>
    </w:lvl>
    <w:lvl w:ilvl="3">
      <w:start w:val="1"/>
      <w:numFmt w:val="decimal"/>
      <w:lvlText w:val="%1.%2.%3.%4"/>
      <w:lvlJc w:val="left"/>
      <w:pPr>
        <w:ind w:left="4125" w:hanging="864"/>
      </w:pPr>
    </w:lvl>
    <w:lvl w:ilvl="4">
      <w:start w:val="1"/>
      <w:numFmt w:val="decimal"/>
      <w:lvlText w:val="%1.%2.%3.%4.%5"/>
      <w:lvlJc w:val="left"/>
      <w:pPr>
        <w:ind w:left="4269" w:hanging="1008"/>
      </w:pPr>
    </w:lvl>
    <w:lvl w:ilvl="5">
      <w:start w:val="1"/>
      <w:numFmt w:val="decimal"/>
      <w:lvlText w:val="%1.%2.%3.%4.%5.%6"/>
      <w:lvlJc w:val="left"/>
      <w:pPr>
        <w:ind w:left="4413" w:hanging="1152"/>
      </w:pPr>
    </w:lvl>
    <w:lvl w:ilvl="6">
      <w:start w:val="1"/>
      <w:numFmt w:val="decimal"/>
      <w:lvlText w:val="%1.%2.%3.%4.%5.%6.%7"/>
      <w:lvlJc w:val="left"/>
      <w:pPr>
        <w:ind w:left="4557" w:hanging="1296"/>
      </w:pPr>
    </w:lvl>
    <w:lvl w:ilvl="7">
      <w:start w:val="1"/>
      <w:numFmt w:val="decimal"/>
      <w:lvlText w:val="%1.%2.%3.%4.%5.%6.%7.%8"/>
      <w:lvlJc w:val="left"/>
      <w:pPr>
        <w:ind w:left="4701" w:hanging="1440"/>
      </w:pPr>
    </w:lvl>
    <w:lvl w:ilvl="8">
      <w:start w:val="1"/>
      <w:numFmt w:val="decimal"/>
      <w:lvlText w:val="%1.%2.%3.%4.%5.%6.%7.%8.%9"/>
      <w:lvlJc w:val="left"/>
      <w:pPr>
        <w:ind w:left="4845" w:hanging="1584"/>
      </w:pPr>
    </w:lvl>
  </w:abstractNum>
  <w:abstractNum w:abstractNumId="32" w15:restartNumberingAfterBreak="0">
    <w:nsid w:val="577A3CEB"/>
    <w:multiLevelType w:val="multilevel"/>
    <w:tmpl w:val="6CB03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97C448F"/>
    <w:multiLevelType w:val="multilevel"/>
    <w:tmpl w:val="DEF27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C5E466D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5C7A740F"/>
    <w:multiLevelType w:val="multilevel"/>
    <w:tmpl w:val="516AC0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-"/>
      <w:lvlJc w:val="left"/>
      <w:pPr>
        <w:tabs>
          <w:tab w:val="num" w:pos="1040"/>
        </w:tabs>
        <w:ind w:left="1040" w:hanging="340"/>
      </w:pPr>
      <w:rPr>
        <w:rFonts w:ascii="Arial" w:hAnsi="Arial" w:cs="Times New Roman" w:hint="default"/>
      </w:rPr>
    </w:lvl>
    <w:lvl w:ilvl="2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3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4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5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6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7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  <w:lvl w:ilvl="8">
      <w:start w:val="1"/>
      <w:numFmt w:val="bullet"/>
      <w:lvlText w:val="-"/>
      <w:lvlJc w:val="left"/>
      <w:pPr>
        <w:tabs>
          <w:tab w:val="num" w:pos="1381"/>
        </w:tabs>
        <w:ind w:left="1381" w:hanging="341"/>
      </w:pPr>
      <w:rPr>
        <w:rFonts w:ascii="Arial" w:hAnsi="Arial" w:cs="Times New Roman" w:hint="default"/>
      </w:rPr>
    </w:lvl>
  </w:abstractNum>
  <w:abstractNum w:abstractNumId="36" w15:restartNumberingAfterBreak="0">
    <w:nsid w:val="693F6A83"/>
    <w:multiLevelType w:val="multilevel"/>
    <w:tmpl w:val="A6905F2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7" w15:restartNumberingAfterBreak="0">
    <w:nsid w:val="6B933B99"/>
    <w:multiLevelType w:val="hybridMultilevel"/>
    <w:tmpl w:val="0B589842"/>
    <w:lvl w:ilvl="0" w:tplc="98A8EBF8">
      <w:start w:val="1"/>
      <w:numFmt w:val="bullet"/>
      <w:pStyle w:val="Bulletpoint"/>
      <w:lvlText w:val=""/>
      <w:lvlJc w:val="left"/>
      <w:pPr>
        <w:ind w:left="227" w:hanging="227"/>
      </w:pPr>
      <w:rPr>
        <w:rFonts w:ascii="Symbol" w:hAnsi="Symbol" w:hint="default"/>
        <w:sz w:val="1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283AE0"/>
    <w:multiLevelType w:val="hybridMultilevel"/>
    <w:tmpl w:val="D8A008D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1F23D1"/>
    <w:multiLevelType w:val="hybridMultilevel"/>
    <w:tmpl w:val="94BED35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4547EB"/>
    <w:multiLevelType w:val="hybridMultilevel"/>
    <w:tmpl w:val="A458714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24366B"/>
    <w:multiLevelType w:val="hybridMultilevel"/>
    <w:tmpl w:val="CA22FF9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4731167">
    <w:abstractNumId w:val="8"/>
  </w:num>
  <w:num w:numId="2" w16cid:durableId="2086025567">
    <w:abstractNumId w:val="36"/>
  </w:num>
  <w:num w:numId="3" w16cid:durableId="1797138858">
    <w:abstractNumId w:val="17"/>
  </w:num>
  <w:num w:numId="4" w16cid:durableId="42023171">
    <w:abstractNumId w:val="21"/>
  </w:num>
  <w:num w:numId="5" w16cid:durableId="935089485">
    <w:abstractNumId w:val="5"/>
  </w:num>
  <w:num w:numId="6" w16cid:durableId="1485046488">
    <w:abstractNumId w:val="28"/>
  </w:num>
  <w:num w:numId="7" w16cid:durableId="1762678841">
    <w:abstractNumId w:val="26"/>
  </w:num>
  <w:num w:numId="8" w16cid:durableId="1215656118">
    <w:abstractNumId w:val="14"/>
  </w:num>
  <w:num w:numId="9" w16cid:durableId="2075279632">
    <w:abstractNumId w:val="9"/>
  </w:num>
  <w:num w:numId="10" w16cid:durableId="660280119">
    <w:abstractNumId w:val="35"/>
  </w:num>
  <w:num w:numId="11" w16cid:durableId="2122456873">
    <w:abstractNumId w:val="20"/>
  </w:num>
  <w:num w:numId="12" w16cid:durableId="574824314">
    <w:abstractNumId w:val="25"/>
  </w:num>
  <w:num w:numId="13" w16cid:durableId="1952277735">
    <w:abstractNumId w:val="3"/>
  </w:num>
  <w:num w:numId="14" w16cid:durableId="1735664762">
    <w:abstractNumId w:val="10"/>
  </w:num>
  <w:num w:numId="15" w16cid:durableId="1627811062">
    <w:abstractNumId w:val="19"/>
  </w:num>
  <w:num w:numId="16" w16cid:durableId="408428018">
    <w:abstractNumId w:val="2"/>
  </w:num>
  <w:num w:numId="17" w16cid:durableId="445080896">
    <w:abstractNumId w:val="12"/>
  </w:num>
  <w:num w:numId="18" w16cid:durableId="2040088353">
    <w:abstractNumId w:val="41"/>
  </w:num>
  <w:num w:numId="19" w16cid:durableId="86080414">
    <w:abstractNumId w:val="11"/>
  </w:num>
  <w:num w:numId="20" w16cid:durableId="297687903">
    <w:abstractNumId w:val="7"/>
  </w:num>
  <w:num w:numId="21" w16cid:durableId="839732863">
    <w:abstractNumId w:val="39"/>
  </w:num>
  <w:num w:numId="22" w16cid:durableId="1662468031">
    <w:abstractNumId w:val="0"/>
  </w:num>
  <w:num w:numId="23" w16cid:durableId="1842695874">
    <w:abstractNumId w:val="24"/>
  </w:num>
  <w:num w:numId="24" w16cid:durableId="1438330803">
    <w:abstractNumId w:val="1"/>
  </w:num>
  <w:num w:numId="25" w16cid:durableId="921373422">
    <w:abstractNumId w:val="13"/>
  </w:num>
  <w:num w:numId="26" w16cid:durableId="1376810081">
    <w:abstractNumId w:val="34"/>
  </w:num>
  <w:num w:numId="27" w16cid:durableId="318270378">
    <w:abstractNumId w:val="16"/>
  </w:num>
  <w:num w:numId="28" w16cid:durableId="1716077494">
    <w:abstractNumId w:val="15"/>
  </w:num>
  <w:num w:numId="29" w16cid:durableId="1145854803">
    <w:abstractNumId w:val="38"/>
  </w:num>
  <w:num w:numId="30" w16cid:durableId="1242982457">
    <w:abstractNumId w:val="22"/>
  </w:num>
  <w:num w:numId="31" w16cid:durableId="380636552">
    <w:abstractNumId w:val="4"/>
  </w:num>
  <w:num w:numId="32" w16cid:durableId="1899627847">
    <w:abstractNumId w:val="29"/>
  </w:num>
  <w:num w:numId="33" w16cid:durableId="1896769490">
    <w:abstractNumId w:val="31"/>
  </w:num>
  <w:num w:numId="34" w16cid:durableId="428428250">
    <w:abstractNumId w:val="37"/>
  </w:num>
  <w:num w:numId="35" w16cid:durableId="562764231">
    <w:abstractNumId w:val="18"/>
  </w:num>
  <w:num w:numId="36" w16cid:durableId="616254003">
    <w:abstractNumId w:val="27"/>
  </w:num>
  <w:num w:numId="37" w16cid:durableId="1389304077">
    <w:abstractNumId w:val="27"/>
    <w:lvlOverride w:ilvl="0">
      <w:startOverride w:val="1"/>
    </w:lvlOverride>
  </w:num>
  <w:num w:numId="38" w16cid:durableId="1953896787">
    <w:abstractNumId w:val="27"/>
  </w:num>
  <w:num w:numId="39" w16cid:durableId="395083075">
    <w:abstractNumId w:val="32"/>
  </w:num>
  <w:num w:numId="40" w16cid:durableId="1785075160">
    <w:abstractNumId w:val="33"/>
  </w:num>
  <w:num w:numId="41" w16cid:durableId="2039888419">
    <w:abstractNumId w:val="23"/>
  </w:num>
  <w:num w:numId="42" w16cid:durableId="1808351704">
    <w:abstractNumId w:val="27"/>
  </w:num>
  <w:num w:numId="43" w16cid:durableId="1148133883">
    <w:abstractNumId w:val="27"/>
  </w:num>
  <w:num w:numId="44" w16cid:durableId="687214678">
    <w:abstractNumId w:val="30"/>
  </w:num>
  <w:num w:numId="45" w16cid:durableId="1458644169">
    <w:abstractNumId w:val="40"/>
  </w:num>
  <w:num w:numId="46" w16cid:durableId="30808218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9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1"/>
  <w:stylePaneSortMethod w:val="0000"/>
  <w:documentProtection w:edit="forms" w:enforcement="1" w:cryptProviderType="rsaAES" w:cryptAlgorithmClass="hash" w:cryptAlgorithmType="typeAny" w:cryptAlgorithmSid="14" w:cryptSpinCount="100000" w:hash="C4utJvX9c8EAL5QyjTCil/a1MlklkmnmYXV9bzN3mpdgz3nvMET32KSBfuAGepV4zXoB8YnLd+VZevQl6/XIoA==" w:salt="wCwkqnE5DcTFIVXwKDv93w=="/>
  <w:defaultTabStop w:val="720"/>
  <w:hyphenationZone w:val="425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LIR_DOCUMENT_ID" w:val="87c30b01-5ee9-4ed2-a44d-90e403efe6ce"/>
  </w:docVars>
  <w:rsids>
    <w:rsidRoot w:val="00167273"/>
    <w:rsid w:val="0000043F"/>
    <w:rsid w:val="00001245"/>
    <w:rsid w:val="000014A2"/>
    <w:rsid w:val="0000164F"/>
    <w:rsid w:val="000017B9"/>
    <w:rsid w:val="00001BAF"/>
    <w:rsid w:val="00002738"/>
    <w:rsid w:val="0000458B"/>
    <w:rsid w:val="00004701"/>
    <w:rsid w:val="00005789"/>
    <w:rsid w:val="000063E2"/>
    <w:rsid w:val="000069D5"/>
    <w:rsid w:val="00007371"/>
    <w:rsid w:val="000106C4"/>
    <w:rsid w:val="000121C4"/>
    <w:rsid w:val="000125A0"/>
    <w:rsid w:val="00012CC0"/>
    <w:rsid w:val="00012DA0"/>
    <w:rsid w:val="00014282"/>
    <w:rsid w:val="0001461A"/>
    <w:rsid w:val="00015332"/>
    <w:rsid w:val="000155D0"/>
    <w:rsid w:val="000163F7"/>
    <w:rsid w:val="0001641A"/>
    <w:rsid w:val="0001686E"/>
    <w:rsid w:val="00017789"/>
    <w:rsid w:val="0002072C"/>
    <w:rsid w:val="000209D7"/>
    <w:rsid w:val="00021A34"/>
    <w:rsid w:val="000224C6"/>
    <w:rsid w:val="000227B1"/>
    <w:rsid w:val="000230EE"/>
    <w:rsid w:val="000259AB"/>
    <w:rsid w:val="00027061"/>
    <w:rsid w:val="000278D0"/>
    <w:rsid w:val="0002796D"/>
    <w:rsid w:val="00027D86"/>
    <w:rsid w:val="000300E9"/>
    <w:rsid w:val="00030325"/>
    <w:rsid w:val="00031CAC"/>
    <w:rsid w:val="000330C1"/>
    <w:rsid w:val="0003318F"/>
    <w:rsid w:val="000336F0"/>
    <w:rsid w:val="00034278"/>
    <w:rsid w:val="000345A3"/>
    <w:rsid w:val="0003586D"/>
    <w:rsid w:val="0003622A"/>
    <w:rsid w:val="000363EB"/>
    <w:rsid w:val="000378DE"/>
    <w:rsid w:val="00040A00"/>
    <w:rsid w:val="00040C98"/>
    <w:rsid w:val="00041CEC"/>
    <w:rsid w:val="00044C76"/>
    <w:rsid w:val="000452C5"/>
    <w:rsid w:val="000459A8"/>
    <w:rsid w:val="00045ACE"/>
    <w:rsid w:val="00046B87"/>
    <w:rsid w:val="000477FC"/>
    <w:rsid w:val="00050C0D"/>
    <w:rsid w:val="000510B4"/>
    <w:rsid w:val="00052597"/>
    <w:rsid w:val="00052ADF"/>
    <w:rsid w:val="000551B4"/>
    <w:rsid w:val="000551DB"/>
    <w:rsid w:val="0005567F"/>
    <w:rsid w:val="00060454"/>
    <w:rsid w:val="00060FF6"/>
    <w:rsid w:val="0006280F"/>
    <w:rsid w:val="00063113"/>
    <w:rsid w:val="000632F3"/>
    <w:rsid w:val="000652B1"/>
    <w:rsid w:val="00065AE8"/>
    <w:rsid w:val="00067080"/>
    <w:rsid w:val="000678A2"/>
    <w:rsid w:val="00071AB4"/>
    <w:rsid w:val="00071C02"/>
    <w:rsid w:val="0007288A"/>
    <w:rsid w:val="0007725A"/>
    <w:rsid w:val="00080D28"/>
    <w:rsid w:val="000813A6"/>
    <w:rsid w:val="00083396"/>
    <w:rsid w:val="0008348E"/>
    <w:rsid w:val="000836DC"/>
    <w:rsid w:val="00083FB6"/>
    <w:rsid w:val="00086368"/>
    <w:rsid w:val="000869DB"/>
    <w:rsid w:val="00086B81"/>
    <w:rsid w:val="00086F42"/>
    <w:rsid w:val="0008740A"/>
    <w:rsid w:val="0008781C"/>
    <w:rsid w:val="00091259"/>
    <w:rsid w:val="0009264C"/>
    <w:rsid w:val="000949D9"/>
    <w:rsid w:val="000951EA"/>
    <w:rsid w:val="00095D9C"/>
    <w:rsid w:val="000A0222"/>
    <w:rsid w:val="000A04FA"/>
    <w:rsid w:val="000A06DC"/>
    <w:rsid w:val="000A0E5D"/>
    <w:rsid w:val="000A1C2D"/>
    <w:rsid w:val="000A3A49"/>
    <w:rsid w:val="000A43CE"/>
    <w:rsid w:val="000A444E"/>
    <w:rsid w:val="000A4979"/>
    <w:rsid w:val="000A5645"/>
    <w:rsid w:val="000A570B"/>
    <w:rsid w:val="000A5D3F"/>
    <w:rsid w:val="000A5E0A"/>
    <w:rsid w:val="000A69AA"/>
    <w:rsid w:val="000A7990"/>
    <w:rsid w:val="000B053B"/>
    <w:rsid w:val="000B0A70"/>
    <w:rsid w:val="000B11DD"/>
    <w:rsid w:val="000B12D1"/>
    <w:rsid w:val="000B324E"/>
    <w:rsid w:val="000B365D"/>
    <w:rsid w:val="000B3859"/>
    <w:rsid w:val="000B466E"/>
    <w:rsid w:val="000B546F"/>
    <w:rsid w:val="000B727E"/>
    <w:rsid w:val="000B7992"/>
    <w:rsid w:val="000C23B9"/>
    <w:rsid w:val="000C2681"/>
    <w:rsid w:val="000C4BA7"/>
    <w:rsid w:val="000D0AFE"/>
    <w:rsid w:val="000D10E3"/>
    <w:rsid w:val="000D15C5"/>
    <w:rsid w:val="000D1F17"/>
    <w:rsid w:val="000D2657"/>
    <w:rsid w:val="000D4D20"/>
    <w:rsid w:val="000D59BD"/>
    <w:rsid w:val="000D60C3"/>
    <w:rsid w:val="000D630C"/>
    <w:rsid w:val="000D6D45"/>
    <w:rsid w:val="000E0107"/>
    <w:rsid w:val="000E164C"/>
    <w:rsid w:val="000E1981"/>
    <w:rsid w:val="000E1D1E"/>
    <w:rsid w:val="000E28E3"/>
    <w:rsid w:val="000E3352"/>
    <w:rsid w:val="000E4256"/>
    <w:rsid w:val="000E4D4B"/>
    <w:rsid w:val="000E7107"/>
    <w:rsid w:val="000E79DC"/>
    <w:rsid w:val="000F03A7"/>
    <w:rsid w:val="000F0C57"/>
    <w:rsid w:val="000F0F41"/>
    <w:rsid w:val="000F1206"/>
    <w:rsid w:val="000F5E2F"/>
    <w:rsid w:val="000F6156"/>
    <w:rsid w:val="001007D1"/>
    <w:rsid w:val="001019EE"/>
    <w:rsid w:val="0010204C"/>
    <w:rsid w:val="001020A8"/>
    <w:rsid w:val="00103F7A"/>
    <w:rsid w:val="00105420"/>
    <w:rsid w:val="0010799D"/>
    <w:rsid w:val="0011029E"/>
    <w:rsid w:val="00112EF0"/>
    <w:rsid w:val="0011341C"/>
    <w:rsid w:val="0011391E"/>
    <w:rsid w:val="00113AA3"/>
    <w:rsid w:val="00113B45"/>
    <w:rsid w:val="00115DD1"/>
    <w:rsid w:val="00117443"/>
    <w:rsid w:val="00117EB0"/>
    <w:rsid w:val="0012070C"/>
    <w:rsid w:val="00121653"/>
    <w:rsid w:val="00124AA1"/>
    <w:rsid w:val="00125397"/>
    <w:rsid w:val="0012572D"/>
    <w:rsid w:val="00126E9C"/>
    <w:rsid w:val="001274E4"/>
    <w:rsid w:val="001306D8"/>
    <w:rsid w:val="00131C83"/>
    <w:rsid w:val="00132488"/>
    <w:rsid w:val="00135506"/>
    <w:rsid w:val="0013558E"/>
    <w:rsid w:val="001356EE"/>
    <w:rsid w:val="00137498"/>
    <w:rsid w:val="00141697"/>
    <w:rsid w:val="00142E6C"/>
    <w:rsid w:val="0014414C"/>
    <w:rsid w:val="00145042"/>
    <w:rsid w:val="00145219"/>
    <w:rsid w:val="001458B4"/>
    <w:rsid w:val="00145924"/>
    <w:rsid w:val="00145E96"/>
    <w:rsid w:val="00145F75"/>
    <w:rsid w:val="00146F41"/>
    <w:rsid w:val="001470DF"/>
    <w:rsid w:val="00147728"/>
    <w:rsid w:val="00147B11"/>
    <w:rsid w:val="00147D2F"/>
    <w:rsid w:val="00147E38"/>
    <w:rsid w:val="00150309"/>
    <w:rsid w:val="00150A30"/>
    <w:rsid w:val="00150B70"/>
    <w:rsid w:val="00150C20"/>
    <w:rsid w:val="00150FC5"/>
    <w:rsid w:val="0015139D"/>
    <w:rsid w:val="00151789"/>
    <w:rsid w:val="00151A21"/>
    <w:rsid w:val="00152C03"/>
    <w:rsid w:val="00155028"/>
    <w:rsid w:val="00156064"/>
    <w:rsid w:val="00160392"/>
    <w:rsid w:val="001605B6"/>
    <w:rsid w:val="00160D67"/>
    <w:rsid w:val="00161432"/>
    <w:rsid w:val="00162D26"/>
    <w:rsid w:val="00163EBB"/>
    <w:rsid w:val="00164056"/>
    <w:rsid w:val="001645A2"/>
    <w:rsid w:val="001665D1"/>
    <w:rsid w:val="00167273"/>
    <w:rsid w:val="00167431"/>
    <w:rsid w:val="00167839"/>
    <w:rsid w:val="00167ECF"/>
    <w:rsid w:val="001706AD"/>
    <w:rsid w:val="00170CBD"/>
    <w:rsid w:val="001730A0"/>
    <w:rsid w:val="001730F5"/>
    <w:rsid w:val="00174532"/>
    <w:rsid w:val="00174E8E"/>
    <w:rsid w:val="001765B9"/>
    <w:rsid w:val="00177B50"/>
    <w:rsid w:val="0018013D"/>
    <w:rsid w:val="00180DC8"/>
    <w:rsid w:val="00180E03"/>
    <w:rsid w:val="001810A6"/>
    <w:rsid w:val="00181BB0"/>
    <w:rsid w:val="00181BBA"/>
    <w:rsid w:val="001825E7"/>
    <w:rsid w:val="00182E6C"/>
    <w:rsid w:val="001836AE"/>
    <w:rsid w:val="00184703"/>
    <w:rsid w:val="00185A73"/>
    <w:rsid w:val="00185AFD"/>
    <w:rsid w:val="0018748D"/>
    <w:rsid w:val="001876D0"/>
    <w:rsid w:val="001877B0"/>
    <w:rsid w:val="00187C3A"/>
    <w:rsid w:val="0019017D"/>
    <w:rsid w:val="00190291"/>
    <w:rsid w:val="00190653"/>
    <w:rsid w:val="00191245"/>
    <w:rsid w:val="0019172A"/>
    <w:rsid w:val="00192736"/>
    <w:rsid w:val="00192EF9"/>
    <w:rsid w:val="00192F6D"/>
    <w:rsid w:val="0019477D"/>
    <w:rsid w:val="00196098"/>
    <w:rsid w:val="00197C6B"/>
    <w:rsid w:val="00197E65"/>
    <w:rsid w:val="00197F4A"/>
    <w:rsid w:val="001A033A"/>
    <w:rsid w:val="001A0668"/>
    <w:rsid w:val="001A3295"/>
    <w:rsid w:val="001A34ED"/>
    <w:rsid w:val="001A39EE"/>
    <w:rsid w:val="001A49AA"/>
    <w:rsid w:val="001A53D2"/>
    <w:rsid w:val="001A6151"/>
    <w:rsid w:val="001A63BF"/>
    <w:rsid w:val="001A6573"/>
    <w:rsid w:val="001A7042"/>
    <w:rsid w:val="001A7AEF"/>
    <w:rsid w:val="001B02B8"/>
    <w:rsid w:val="001B05C4"/>
    <w:rsid w:val="001B09BC"/>
    <w:rsid w:val="001B0EE0"/>
    <w:rsid w:val="001B12EB"/>
    <w:rsid w:val="001B1E23"/>
    <w:rsid w:val="001B3B6C"/>
    <w:rsid w:val="001B438F"/>
    <w:rsid w:val="001B4E3F"/>
    <w:rsid w:val="001B53F9"/>
    <w:rsid w:val="001B5F65"/>
    <w:rsid w:val="001B67E2"/>
    <w:rsid w:val="001B7AD2"/>
    <w:rsid w:val="001B7D03"/>
    <w:rsid w:val="001C0ADA"/>
    <w:rsid w:val="001C32BB"/>
    <w:rsid w:val="001C3686"/>
    <w:rsid w:val="001C3B7D"/>
    <w:rsid w:val="001C4702"/>
    <w:rsid w:val="001C4A17"/>
    <w:rsid w:val="001C5AF9"/>
    <w:rsid w:val="001C687F"/>
    <w:rsid w:val="001D1331"/>
    <w:rsid w:val="001D2F33"/>
    <w:rsid w:val="001D358A"/>
    <w:rsid w:val="001D3B91"/>
    <w:rsid w:val="001D47A1"/>
    <w:rsid w:val="001D4BB9"/>
    <w:rsid w:val="001D575D"/>
    <w:rsid w:val="001D625F"/>
    <w:rsid w:val="001D63ED"/>
    <w:rsid w:val="001D67C9"/>
    <w:rsid w:val="001D6C44"/>
    <w:rsid w:val="001D7633"/>
    <w:rsid w:val="001E289B"/>
    <w:rsid w:val="001E356E"/>
    <w:rsid w:val="001E401D"/>
    <w:rsid w:val="001E4C52"/>
    <w:rsid w:val="001E56C4"/>
    <w:rsid w:val="001E57AB"/>
    <w:rsid w:val="001E6764"/>
    <w:rsid w:val="001E6CF8"/>
    <w:rsid w:val="001E7C9D"/>
    <w:rsid w:val="001F2C58"/>
    <w:rsid w:val="001F42D0"/>
    <w:rsid w:val="001F4F52"/>
    <w:rsid w:val="001F509C"/>
    <w:rsid w:val="001F615F"/>
    <w:rsid w:val="00202224"/>
    <w:rsid w:val="00202790"/>
    <w:rsid w:val="00202B5C"/>
    <w:rsid w:val="002053F0"/>
    <w:rsid w:val="00205938"/>
    <w:rsid w:val="00205A88"/>
    <w:rsid w:val="00210965"/>
    <w:rsid w:val="002113EC"/>
    <w:rsid w:val="002121E4"/>
    <w:rsid w:val="0021233B"/>
    <w:rsid w:val="00213510"/>
    <w:rsid w:val="0021376B"/>
    <w:rsid w:val="002137D4"/>
    <w:rsid w:val="00215B93"/>
    <w:rsid w:val="0021648A"/>
    <w:rsid w:val="002167E7"/>
    <w:rsid w:val="00216891"/>
    <w:rsid w:val="00217FDC"/>
    <w:rsid w:val="00220285"/>
    <w:rsid w:val="00220F22"/>
    <w:rsid w:val="00222031"/>
    <w:rsid w:val="00225AFA"/>
    <w:rsid w:val="00230325"/>
    <w:rsid w:val="00231156"/>
    <w:rsid w:val="00231546"/>
    <w:rsid w:val="0023350D"/>
    <w:rsid w:val="002347A9"/>
    <w:rsid w:val="002349D3"/>
    <w:rsid w:val="00235105"/>
    <w:rsid w:val="00237175"/>
    <w:rsid w:val="0024070A"/>
    <w:rsid w:val="002421B8"/>
    <w:rsid w:val="00242289"/>
    <w:rsid w:val="00243D09"/>
    <w:rsid w:val="00245A46"/>
    <w:rsid w:val="00245FE8"/>
    <w:rsid w:val="00246454"/>
    <w:rsid w:val="00251DD7"/>
    <w:rsid w:val="002522D2"/>
    <w:rsid w:val="00252C37"/>
    <w:rsid w:val="00252F97"/>
    <w:rsid w:val="00254172"/>
    <w:rsid w:val="002543CC"/>
    <w:rsid w:val="002545FE"/>
    <w:rsid w:val="002570F7"/>
    <w:rsid w:val="002604E3"/>
    <w:rsid w:val="00260791"/>
    <w:rsid w:val="00260A8A"/>
    <w:rsid w:val="00261281"/>
    <w:rsid w:val="00262169"/>
    <w:rsid w:val="00262B72"/>
    <w:rsid w:val="00262F62"/>
    <w:rsid w:val="00263A07"/>
    <w:rsid w:val="00263C45"/>
    <w:rsid w:val="002704FA"/>
    <w:rsid w:val="00270513"/>
    <w:rsid w:val="002719AF"/>
    <w:rsid w:val="00273774"/>
    <w:rsid w:val="00273B40"/>
    <w:rsid w:val="00276BCE"/>
    <w:rsid w:val="00280793"/>
    <w:rsid w:val="0028091E"/>
    <w:rsid w:val="0028144E"/>
    <w:rsid w:val="00282411"/>
    <w:rsid w:val="002833CA"/>
    <w:rsid w:val="00283563"/>
    <w:rsid w:val="00284ACB"/>
    <w:rsid w:val="002854BA"/>
    <w:rsid w:val="00285B99"/>
    <w:rsid w:val="0028610B"/>
    <w:rsid w:val="00286F5B"/>
    <w:rsid w:val="0029054B"/>
    <w:rsid w:val="00290773"/>
    <w:rsid w:val="00291E36"/>
    <w:rsid w:val="002937E0"/>
    <w:rsid w:val="002964C2"/>
    <w:rsid w:val="00297AAF"/>
    <w:rsid w:val="002A02F1"/>
    <w:rsid w:val="002A05A0"/>
    <w:rsid w:val="002A0B06"/>
    <w:rsid w:val="002A11A8"/>
    <w:rsid w:val="002A125C"/>
    <w:rsid w:val="002A12F0"/>
    <w:rsid w:val="002A18AF"/>
    <w:rsid w:val="002A18E7"/>
    <w:rsid w:val="002A1FDF"/>
    <w:rsid w:val="002A52C7"/>
    <w:rsid w:val="002A6CD8"/>
    <w:rsid w:val="002B382D"/>
    <w:rsid w:val="002B5098"/>
    <w:rsid w:val="002B66C3"/>
    <w:rsid w:val="002C0576"/>
    <w:rsid w:val="002C0A4C"/>
    <w:rsid w:val="002C1341"/>
    <w:rsid w:val="002C162C"/>
    <w:rsid w:val="002C1781"/>
    <w:rsid w:val="002C22D1"/>
    <w:rsid w:val="002C23A5"/>
    <w:rsid w:val="002C4B00"/>
    <w:rsid w:val="002C7438"/>
    <w:rsid w:val="002C7765"/>
    <w:rsid w:val="002C79EC"/>
    <w:rsid w:val="002D0017"/>
    <w:rsid w:val="002D1711"/>
    <w:rsid w:val="002D251E"/>
    <w:rsid w:val="002D31D8"/>
    <w:rsid w:val="002D4E48"/>
    <w:rsid w:val="002D5ECF"/>
    <w:rsid w:val="002E048C"/>
    <w:rsid w:val="002E26D4"/>
    <w:rsid w:val="002E5206"/>
    <w:rsid w:val="002E6A7E"/>
    <w:rsid w:val="002E790C"/>
    <w:rsid w:val="002F0C01"/>
    <w:rsid w:val="002F13B1"/>
    <w:rsid w:val="002F41F9"/>
    <w:rsid w:val="002F5197"/>
    <w:rsid w:val="002F5B81"/>
    <w:rsid w:val="002F6309"/>
    <w:rsid w:val="002F6936"/>
    <w:rsid w:val="002F7432"/>
    <w:rsid w:val="00302391"/>
    <w:rsid w:val="0030268C"/>
    <w:rsid w:val="00303167"/>
    <w:rsid w:val="00303A37"/>
    <w:rsid w:val="00303ED3"/>
    <w:rsid w:val="00303F5F"/>
    <w:rsid w:val="003042D2"/>
    <w:rsid w:val="0030495F"/>
    <w:rsid w:val="003057A8"/>
    <w:rsid w:val="003057B7"/>
    <w:rsid w:val="0030658D"/>
    <w:rsid w:val="00306DF9"/>
    <w:rsid w:val="003071B7"/>
    <w:rsid w:val="00307D86"/>
    <w:rsid w:val="00307E6E"/>
    <w:rsid w:val="0031106B"/>
    <w:rsid w:val="003116F5"/>
    <w:rsid w:val="00311D31"/>
    <w:rsid w:val="0031369D"/>
    <w:rsid w:val="00313850"/>
    <w:rsid w:val="00314420"/>
    <w:rsid w:val="003167D2"/>
    <w:rsid w:val="003169DD"/>
    <w:rsid w:val="003174A5"/>
    <w:rsid w:val="00317B79"/>
    <w:rsid w:val="00320837"/>
    <w:rsid w:val="00321573"/>
    <w:rsid w:val="00321AA3"/>
    <w:rsid w:val="003232C9"/>
    <w:rsid w:val="00324A0F"/>
    <w:rsid w:val="00327835"/>
    <w:rsid w:val="00330A26"/>
    <w:rsid w:val="003318A1"/>
    <w:rsid w:val="003320A0"/>
    <w:rsid w:val="00332C0C"/>
    <w:rsid w:val="003331E8"/>
    <w:rsid w:val="003345F6"/>
    <w:rsid w:val="00334A14"/>
    <w:rsid w:val="00334B3D"/>
    <w:rsid w:val="003353FF"/>
    <w:rsid w:val="0033629C"/>
    <w:rsid w:val="0033742B"/>
    <w:rsid w:val="003375CF"/>
    <w:rsid w:val="00337EBF"/>
    <w:rsid w:val="00342C6D"/>
    <w:rsid w:val="003437D2"/>
    <w:rsid w:val="003456F0"/>
    <w:rsid w:val="00345B78"/>
    <w:rsid w:val="00346144"/>
    <w:rsid w:val="00346ECC"/>
    <w:rsid w:val="00347918"/>
    <w:rsid w:val="00347D76"/>
    <w:rsid w:val="00350367"/>
    <w:rsid w:val="00352946"/>
    <w:rsid w:val="00353307"/>
    <w:rsid w:val="0035372A"/>
    <w:rsid w:val="00354C1F"/>
    <w:rsid w:val="003551F8"/>
    <w:rsid w:val="003572CB"/>
    <w:rsid w:val="00357ECE"/>
    <w:rsid w:val="00357FFD"/>
    <w:rsid w:val="0036019F"/>
    <w:rsid w:val="0036199D"/>
    <w:rsid w:val="003634FD"/>
    <w:rsid w:val="003636E6"/>
    <w:rsid w:val="003638A9"/>
    <w:rsid w:val="00364824"/>
    <w:rsid w:val="0036563A"/>
    <w:rsid w:val="00367A88"/>
    <w:rsid w:val="003701D2"/>
    <w:rsid w:val="0037405C"/>
    <w:rsid w:val="0037633A"/>
    <w:rsid w:val="00377947"/>
    <w:rsid w:val="00380492"/>
    <w:rsid w:val="003828ED"/>
    <w:rsid w:val="00383222"/>
    <w:rsid w:val="003839D5"/>
    <w:rsid w:val="003839D6"/>
    <w:rsid w:val="00383B71"/>
    <w:rsid w:val="00385588"/>
    <w:rsid w:val="00385F1A"/>
    <w:rsid w:val="0038607B"/>
    <w:rsid w:val="00387C33"/>
    <w:rsid w:val="00387F13"/>
    <w:rsid w:val="00390354"/>
    <w:rsid w:val="00391F84"/>
    <w:rsid w:val="0039293C"/>
    <w:rsid w:val="00392BCD"/>
    <w:rsid w:val="00392D70"/>
    <w:rsid w:val="00392D72"/>
    <w:rsid w:val="0039467C"/>
    <w:rsid w:val="00394741"/>
    <w:rsid w:val="0039489F"/>
    <w:rsid w:val="00396B0A"/>
    <w:rsid w:val="003A003D"/>
    <w:rsid w:val="003A01F0"/>
    <w:rsid w:val="003A3B9B"/>
    <w:rsid w:val="003A40F8"/>
    <w:rsid w:val="003A42C9"/>
    <w:rsid w:val="003A4B71"/>
    <w:rsid w:val="003A72D0"/>
    <w:rsid w:val="003B06C4"/>
    <w:rsid w:val="003B071E"/>
    <w:rsid w:val="003B079E"/>
    <w:rsid w:val="003B0F35"/>
    <w:rsid w:val="003B1A51"/>
    <w:rsid w:val="003B2E0C"/>
    <w:rsid w:val="003B32EE"/>
    <w:rsid w:val="003B3B19"/>
    <w:rsid w:val="003B4171"/>
    <w:rsid w:val="003B4501"/>
    <w:rsid w:val="003B4A1A"/>
    <w:rsid w:val="003B602F"/>
    <w:rsid w:val="003B6179"/>
    <w:rsid w:val="003B6ED2"/>
    <w:rsid w:val="003B74D2"/>
    <w:rsid w:val="003C0031"/>
    <w:rsid w:val="003C0464"/>
    <w:rsid w:val="003C0571"/>
    <w:rsid w:val="003C137C"/>
    <w:rsid w:val="003C2C86"/>
    <w:rsid w:val="003C3510"/>
    <w:rsid w:val="003C3B98"/>
    <w:rsid w:val="003C4D4C"/>
    <w:rsid w:val="003C6185"/>
    <w:rsid w:val="003C7307"/>
    <w:rsid w:val="003D0873"/>
    <w:rsid w:val="003D17FD"/>
    <w:rsid w:val="003D1818"/>
    <w:rsid w:val="003D2F18"/>
    <w:rsid w:val="003D404F"/>
    <w:rsid w:val="003D4D87"/>
    <w:rsid w:val="003D4ED8"/>
    <w:rsid w:val="003D59D4"/>
    <w:rsid w:val="003D6A5D"/>
    <w:rsid w:val="003D6C65"/>
    <w:rsid w:val="003E09AC"/>
    <w:rsid w:val="003E0B80"/>
    <w:rsid w:val="003E0E74"/>
    <w:rsid w:val="003E1D8D"/>
    <w:rsid w:val="003E2F97"/>
    <w:rsid w:val="003E38FC"/>
    <w:rsid w:val="003E4FE9"/>
    <w:rsid w:val="003E5A9B"/>
    <w:rsid w:val="003E6CF0"/>
    <w:rsid w:val="003F01B0"/>
    <w:rsid w:val="003F01C5"/>
    <w:rsid w:val="003F07EB"/>
    <w:rsid w:val="003F0DA9"/>
    <w:rsid w:val="003F109B"/>
    <w:rsid w:val="003F1C49"/>
    <w:rsid w:val="003F2CB4"/>
    <w:rsid w:val="003F2F86"/>
    <w:rsid w:val="003F2FCB"/>
    <w:rsid w:val="003F32C6"/>
    <w:rsid w:val="003F65BE"/>
    <w:rsid w:val="003F7620"/>
    <w:rsid w:val="0040031C"/>
    <w:rsid w:val="00400B7F"/>
    <w:rsid w:val="00401335"/>
    <w:rsid w:val="00401473"/>
    <w:rsid w:val="00401780"/>
    <w:rsid w:val="00402201"/>
    <w:rsid w:val="004030BD"/>
    <w:rsid w:val="004035C9"/>
    <w:rsid w:val="004039FB"/>
    <w:rsid w:val="00403B52"/>
    <w:rsid w:val="00403C25"/>
    <w:rsid w:val="0040436A"/>
    <w:rsid w:val="00406FDD"/>
    <w:rsid w:val="004114F1"/>
    <w:rsid w:val="00412CE7"/>
    <w:rsid w:val="00413163"/>
    <w:rsid w:val="0041320D"/>
    <w:rsid w:val="00414D25"/>
    <w:rsid w:val="00415138"/>
    <w:rsid w:val="00415DAB"/>
    <w:rsid w:val="0041652B"/>
    <w:rsid w:val="004174A7"/>
    <w:rsid w:val="00417B82"/>
    <w:rsid w:val="00421100"/>
    <w:rsid w:val="00421A93"/>
    <w:rsid w:val="004224C2"/>
    <w:rsid w:val="004248E9"/>
    <w:rsid w:val="00424D26"/>
    <w:rsid w:val="00424E07"/>
    <w:rsid w:val="00424EEF"/>
    <w:rsid w:val="004251AD"/>
    <w:rsid w:val="00426511"/>
    <w:rsid w:val="00427BC5"/>
    <w:rsid w:val="00430C4C"/>
    <w:rsid w:val="00433915"/>
    <w:rsid w:val="0043437A"/>
    <w:rsid w:val="00435192"/>
    <w:rsid w:val="00435AE3"/>
    <w:rsid w:val="00436756"/>
    <w:rsid w:val="00437A1D"/>
    <w:rsid w:val="00437D57"/>
    <w:rsid w:val="0044031D"/>
    <w:rsid w:val="00440FDD"/>
    <w:rsid w:val="00441B7F"/>
    <w:rsid w:val="00441B8D"/>
    <w:rsid w:val="00441E11"/>
    <w:rsid w:val="00442873"/>
    <w:rsid w:val="00442D94"/>
    <w:rsid w:val="00442EF5"/>
    <w:rsid w:val="00443CAC"/>
    <w:rsid w:val="00444067"/>
    <w:rsid w:val="004440F3"/>
    <w:rsid w:val="00444C40"/>
    <w:rsid w:val="0044614D"/>
    <w:rsid w:val="004472C8"/>
    <w:rsid w:val="004502E2"/>
    <w:rsid w:val="00451573"/>
    <w:rsid w:val="00451C76"/>
    <w:rsid w:val="00453835"/>
    <w:rsid w:val="0045417D"/>
    <w:rsid w:val="004552FB"/>
    <w:rsid w:val="00455E35"/>
    <w:rsid w:val="00456C22"/>
    <w:rsid w:val="00456CF9"/>
    <w:rsid w:val="00457957"/>
    <w:rsid w:val="00457D2A"/>
    <w:rsid w:val="00457D9A"/>
    <w:rsid w:val="00457E4C"/>
    <w:rsid w:val="0046038E"/>
    <w:rsid w:val="00460B07"/>
    <w:rsid w:val="00461017"/>
    <w:rsid w:val="00461A6F"/>
    <w:rsid w:val="004626AF"/>
    <w:rsid w:val="00462A7C"/>
    <w:rsid w:val="00463AB7"/>
    <w:rsid w:val="0046412E"/>
    <w:rsid w:val="0046413D"/>
    <w:rsid w:val="0046458E"/>
    <w:rsid w:val="00464EBF"/>
    <w:rsid w:val="004662AB"/>
    <w:rsid w:val="00466A8D"/>
    <w:rsid w:val="0046759A"/>
    <w:rsid w:val="00467FD6"/>
    <w:rsid w:val="00470278"/>
    <w:rsid w:val="0047079C"/>
    <w:rsid w:val="0047222D"/>
    <w:rsid w:val="004744DE"/>
    <w:rsid w:val="0047482E"/>
    <w:rsid w:val="00474B3A"/>
    <w:rsid w:val="00476AA0"/>
    <w:rsid w:val="00477743"/>
    <w:rsid w:val="00477FE5"/>
    <w:rsid w:val="00481707"/>
    <w:rsid w:val="004826BC"/>
    <w:rsid w:val="004826F3"/>
    <w:rsid w:val="004831BF"/>
    <w:rsid w:val="00483389"/>
    <w:rsid w:val="00483C4A"/>
    <w:rsid w:val="00484668"/>
    <w:rsid w:val="00484B3D"/>
    <w:rsid w:val="004854E2"/>
    <w:rsid w:val="00486263"/>
    <w:rsid w:val="00486EB1"/>
    <w:rsid w:val="00487790"/>
    <w:rsid w:val="00487AF2"/>
    <w:rsid w:val="00487BA0"/>
    <w:rsid w:val="00487DD5"/>
    <w:rsid w:val="00490281"/>
    <w:rsid w:val="00491689"/>
    <w:rsid w:val="00491914"/>
    <w:rsid w:val="00492E60"/>
    <w:rsid w:val="00493FDC"/>
    <w:rsid w:val="00494A9F"/>
    <w:rsid w:val="00494E57"/>
    <w:rsid w:val="004954BC"/>
    <w:rsid w:val="00495575"/>
    <w:rsid w:val="004974D0"/>
    <w:rsid w:val="004977DE"/>
    <w:rsid w:val="00497828"/>
    <w:rsid w:val="00497A02"/>
    <w:rsid w:val="00497B7D"/>
    <w:rsid w:val="004A1066"/>
    <w:rsid w:val="004A12B6"/>
    <w:rsid w:val="004A17B1"/>
    <w:rsid w:val="004A1B6F"/>
    <w:rsid w:val="004A343E"/>
    <w:rsid w:val="004A7BF9"/>
    <w:rsid w:val="004A7C0C"/>
    <w:rsid w:val="004B23E7"/>
    <w:rsid w:val="004B2776"/>
    <w:rsid w:val="004B32BC"/>
    <w:rsid w:val="004B398D"/>
    <w:rsid w:val="004B3E45"/>
    <w:rsid w:val="004B510B"/>
    <w:rsid w:val="004B55FA"/>
    <w:rsid w:val="004B5831"/>
    <w:rsid w:val="004B6157"/>
    <w:rsid w:val="004B625A"/>
    <w:rsid w:val="004B678F"/>
    <w:rsid w:val="004B6A23"/>
    <w:rsid w:val="004B7E68"/>
    <w:rsid w:val="004C1C11"/>
    <w:rsid w:val="004C6E5D"/>
    <w:rsid w:val="004D187A"/>
    <w:rsid w:val="004D29C8"/>
    <w:rsid w:val="004D3E70"/>
    <w:rsid w:val="004D6E8B"/>
    <w:rsid w:val="004D764C"/>
    <w:rsid w:val="004E080D"/>
    <w:rsid w:val="004E0865"/>
    <w:rsid w:val="004E0B37"/>
    <w:rsid w:val="004E0E44"/>
    <w:rsid w:val="004E1214"/>
    <w:rsid w:val="004E1708"/>
    <w:rsid w:val="004E1AAA"/>
    <w:rsid w:val="004E2884"/>
    <w:rsid w:val="004E4208"/>
    <w:rsid w:val="004E46E7"/>
    <w:rsid w:val="004E482B"/>
    <w:rsid w:val="004E5557"/>
    <w:rsid w:val="004E56F7"/>
    <w:rsid w:val="004E6F1C"/>
    <w:rsid w:val="004E75F7"/>
    <w:rsid w:val="004F0BC0"/>
    <w:rsid w:val="004F1506"/>
    <w:rsid w:val="004F1A7E"/>
    <w:rsid w:val="004F2C4D"/>
    <w:rsid w:val="004F2EFB"/>
    <w:rsid w:val="004F394E"/>
    <w:rsid w:val="004F4A05"/>
    <w:rsid w:val="004F5177"/>
    <w:rsid w:val="004F7276"/>
    <w:rsid w:val="0050097D"/>
    <w:rsid w:val="005009C7"/>
    <w:rsid w:val="00500D6C"/>
    <w:rsid w:val="00501214"/>
    <w:rsid w:val="005019D8"/>
    <w:rsid w:val="00502340"/>
    <w:rsid w:val="00503990"/>
    <w:rsid w:val="00504B22"/>
    <w:rsid w:val="00504B98"/>
    <w:rsid w:val="00505795"/>
    <w:rsid w:val="005061F6"/>
    <w:rsid w:val="005063A5"/>
    <w:rsid w:val="00511FCA"/>
    <w:rsid w:val="0051287F"/>
    <w:rsid w:val="00512A17"/>
    <w:rsid w:val="00513294"/>
    <w:rsid w:val="00514172"/>
    <w:rsid w:val="00515558"/>
    <w:rsid w:val="005164FA"/>
    <w:rsid w:val="005171CA"/>
    <w:rsid w:val="00517828"/>
    <w:rsid w:val="00520D4D"/>
    <w:rsid w:val="0052185E"/>
    <w:rsid w:val="005227B0"/>
    <w:rsid w:val="0052406B"/>
    <w:rsid w:val="00524153"/>
    <w:rsid w:val="005249E1"/>
    <w:rsid w:val="00525CC0"/>
    <w:rsid w:val="00527173"/>
    <w:rsid w:val="00530E46"/>
    <w:rsid w:val="0053152E"/>
    <w:rsid w:val="005316DC"/>
    <w:rsid w:val="00532756"/>
    <w:rsid w:val="00533019"/>
    <w:rsid w:val="00533668"/>
    <w:rsid w:val="005342E7"/>
    <w:rsid w:val="0053432C"/>
    <w:rsid w:val="005374E3"/>
    <w:rsid w:val="00537EF2"/>
    <w:rsid w:val="00541289"/>
    <w:rsid w:val="00541A8D"/>
    <w:rsid w:val="00541AD2"/>
    <w:rsid w:val="00543004"/>
    <w:rsid w:val="00550373"/>
    <w:rsid w:val="00550A82"/>
    <w:rsid w:val="00551801"/>
    <w:rsid w:val="00551918"/>
    <w:rsid w:val="00551948"/>
    <w:rsid w:val="00551D2A"/>
    <w:rsid w:val="005522AF"/>
    <w:rsid w:val="005524D8"/>
    <w:rsid w:val="005541C4"/>
    <w:rsid w:val="00555991"/>
    <w:rsid w:val="00557859"/>
    <w:rsid w:val="00560A94"/>
    <w:rsid w:val="005619D1"/>
    <w:rsid w:val="005625A6"/>
    <w:rsid w:val="00562601"/>
    <w:rsid w:val="00562D16"/>
    <w:rsid w:val="00564B11"/>
    <w:rsid w:val="00564C63"/>
    <w:rsid w:val="0056640A"/>
    <w:rsid w:val="005664E3"/>
    <w:rsid w:val="00570CF2"/>
    <w:rsid w:val="00571ADC"/>
    <w:rsid w:val="005724E7"/>
    <w:rsid w:val="00572B2C"/>
    <w:rsid w:val="00573191"/>
    <w:rsid w:val="00573791"/>
    <w:rsid w:val="005738CB"/>
    <w:rsid w:val="00573C9F"/>
    <w:rsid w:val="00574C62"/>
    <w:rsid w:val="00576007"/>
    <w:rsid w:val="005764E6"/>
    <w:rsid w:val="00576506"/>
    <w:rsid w:val="005765FB"/>
    <w:rsid w:val="005766F0"/>
    <w:rsid w:val="00576FD6"/>
    <w:rsid w:val="00577D22"/>
    <w:rsid w:val="00577EEA"/>
    <w:rsid w:val="00580587"/>
    <w:rsid w:val="00580F34"/>
    <w:rsid w:val="00581A3E"/>
    <w:rsid w:val="00581AE5"/>
    <w:rsid w:val="00581F5B"/>
    <w:rsid w:val="005824B2"/>
    <w:rsid w:val="00583D97"/>
    <w:rsid w:val="005842FC"/>
    <w:rsid w:val="00584E60"/>
    <w:rsid w:val="00584EB5"/>
    <w:rsid w:val="00586E36"/>
    <w:rsid w:val="0059010D"/>
    <w:rsid w:val="005910E5"/>
    <w:rsid w:val="00592A8C"/>
    <w:rsid w:val="00593CE1"/>
    <w:rsid w:val="00593F46"/>
    <w:rsid w:val="00593F8F"/>
    <w:rsid w:val="00594F52"/>
    <w:rsid w:val="00595E64"/>
    <w:rsid w:val="00596CB8"/>
    <w:rsid w:val="005A029F"/>
    <w:rsid w:val="005A19A6"/>
    <w:rsid w:val="005A1D67"/>
    <w:rsid w:val="005A1E76"/>
    <w:rsid w:val="005A3095"/>
    <w:rsid w:val="005A359C"/>
    <w:rsid w:val="005A3DB5"/>
    <w:rsid w:val="005A4529"/>
    <w:rsid w:val="005A48FF"/>
    <w:rsid w:val="005A4DF6"/>
    <w:rsid w:val="005A6CAF"/>
    <w:rsid w:val="005A729D"/>
    <w:rsid w:val="005B1228"/>
    <w:rsid w:val="005B429C"/>
    <w:rsid w:val="005B4755"/>
    <w:rsid w:val="005B6C7E"/>
    <w:rsid w:val="005B72E1"/>
    <w:rsid w:val="005C165C"/>
    <w:rsid w:val="005C2312"/>
    <w:rsid w:val="005C3470"/>
    <w:rsid w:val="005C5A76"/>
    <w:rsid w:val="005C7BCD"/>
    <w:rsid w:val="005D00B9"/>
    <w:rsid w:val="005D0C4E"/>
    <w:rsid w:val="005D0F33"/>
    <w:rsid w:val="005D1183"/>
    <w:rsid w:val="005D2EA0"/>
    <w:rsid w:val="005D38CA"/>
    <w:rsid w:val="005D3A28"/>
    <w:rsid w:val="005D691A"/>
    <w:rsid w:val="005D6F5B"/>
    <w:rsid w:val="005D7CE4"/>
    <w:rsid w:val="005D7F2B"/>
    <w:rsid w:val="005E105D"/>
    <w:rsid w:val="005E1761"/>
    <w:rsid w:val="005E1852"/>
    <w:rsid w:val="005E1AF2"/>
    <w:rsid w:val="005E1EA0"/>
    <w:rsid w:val="005E4994"/>
    <w:rsid w:val="005E5EAA"/>
    <w:rsid w:val="005E6626"/>
    <w:rsid w:val="005E6EFA"/>
    <w:rsid w:val="005E7DC4"/>
    <w:rsid w:val="005F0EA8"/>
    <w:rsid w:val="005F1EF9"/>
    <w:rsid w:val="005F366A"/>
    <w:rsid w:val="005F3AA4"/>
    <w:rsid w:val="005F3C65"/>
    <w:rsid w:val="005F5566"/>
    <w:rsid w:val="005F5A13"/>
    <w:rsid w:val="005F6235"/>
    <w:rsid w:val="00600347"/>
    <w:rsid w:val="0060036E"/>
    <w:rsid w:val="006012D1"/>
    <w:rsid w:val="006015DA"/>
    <w:rsid w:val="0060166E"/>
    <w:rsid w:val="006024BF"/>
    <w:rsid w:val="00603A3A"/>
    <w:rsid w:val="00604A0F"/>
    <w:rsid w:val="0060556C"/>
    <w:rsid w:val="00605841"/>
    <w:rsid w:val="0060641A"/>
    <w:rsid w:val="00606FAB"/>
    <w:rsid w:val="006071F9"/>
    <w:rsid w:val="00611424"/>
    <w:rsid w:val="00613260"/>
    <w:rsid w:val="006142F7"/>
    <w:rsid w:val="00614614"/>
    <w:rsid w:val="00614BE2"/>
    <w:rsid w:val="006151F3"/>
    <w:rsid w:val="00615BDB"/>
    <w:rsid w:val="00616800"/>
    <w:rsid w:val="00623F1F"/>
    <w:rsid w:val="00623F92"/>
    <w:rsid w:val="0062456A"/>
    <w:rsid w:val="006245D0"/>
    <w:rsid w:val="00624E20"/>
    <w:rsid w:val="00626B08"/>
    <w:rsid w:val="0062747B"/>
    <w:rsid w:val="0063003A"/>
    <w:rsid w:val="00630084"/>
    <w:rsid w:val="00634FF3"/>
    <w:rsid w:val="00635AFF"/>
    <w:rsid w:val="0063662B"/>
    <w:rsid w:val="00637167"/>
    <w:rsid w:val="00637C15"/>
    <w:rsid w:val="00637C6F"/>
    <w:rsid w:val="00637F2D"/>
    <w:rsid w:val="00640DD3"/>
    <w:rsid w:val="00642D58"/>
    <w:rsid w:val="00642F56"/>
    <w:rsid w:val="0064338E"/>
    <w:rsid w:val="006434A5"/>
    <w:rsid w:val="00643897"/>
    <w:rsid w:val="00643BAD"/>
    <w:rsid w:val="0064430C"/>
    <w:rsid w:val="00644BA7"/>
    <w:rsid w:val="00644E99"/>
    <w:rsid w:val="00647B0F"/>
    <w:rsid w:val="006507CD"/>
    <w:rsid w:val="006507DE"/>
    <w:rsid w:val="00650C0F"/>
    <w:rsid w:val="00651B30"/>
    <w:rsid w:val="006528C2"/>
    <w:rsid w:val="0065295C"/>
    <w:rsid w:val="00653F20"/>
    <w:rsid w:val="00654412"/>
    <w:rsid w:val="00657CF7"/>
    <w:rsid w:val="006606C4"/>
    <w:rsid w:val="00660FB1"/>
    <w:rsid w:val="0066113B"/>
    <w:rsid w:val="00662880"/>
    <w:rsid w:val="00662904"/>
    <w:rsid w:val="00662BA8"/>
    <w:rsid w:val="006635E3"/>
    <w:rsid w:val="00671FC2"/>
    <w:rsid w:val="00677C45"/>
    <w:rsid w:val="006803D2"/>
    <w:rsid w:val="006807A1"/>
    <w:rsid w:val="0068093E"/>
    <w:rsid w:val="00681F03"/>
    <w:rsid w:val="00683F9A"/>
    <w:rsid w:val="006860D0"/>
    <w:rsid w:val="00686D1B"/>
    <w:rsid w:val="00687F3A"/>
    <w:rsid w:val="006904C7"/>
    <w:rsid w:val="00691262"/>
    <w:rsid w:val="00691C5F"/>
    <w:rsid w:val="00692A59"/>
    <w:rsid w:val="0069357B"/>
    <w:rsid w:val="00693901"/>
    <w:rsid w:val="0069423C"/>
    <w:rsid w:val="00696ECA"/>
    <w:rsid w:val="00697107"/>
    <w:rsid w:val="006A0142"/>
    <w:rsid w:val="006A0CB2"/>
    <w:rsid w:val="006A162E"/>
    <w:rsid w:val="006A37F5"/>
    <w:rsid w:val="006A4761"/>
    <w:rsid w:val="006A5E79"/>
    <w:rsid w:val="006A63A6"/>
    <w:rsid w:val="006B185B"/>
    <w:rsid w:val="006B3E8D"/>
    <w:rsid w:val="006B46AE"/>
    <w:rsid w:val="006B7AF7"/>
    <w:rsid w:val="006C1BEE"/>
    <w:rsid w:val="006C3FFF"/>
    <w:rsid w:val="006C51B6"/>
    <w:rsid w:val="006C76D1"/>
    <w:rsid w:val="006C76DA"/>
    <w:rsid w:val="006C7B0D"/>
    <w:rsid w:val="006D0284"/>
    <w:rsid w:val="006D0A95"/>
    <w:rsid w:val="006D0BB0"/>
    <w:rsid w:val="006D1699"/>
    <w:rsid w:val="006D2AF0"/>
    <w:rsid w:val="006D3085"/>
    <w:rsid w:val="006D3E0C"/>
    <w:rsid w:val="006D51EA"/>
    <w:rsid w:val="006D52D3"/>
    <w:rsid w:val="006D6169"/>
    <w:rsid w:val="006D632B"/>
    <w:rsid w:val="006D67C3"/>
    <w:rsid w:val="006E1A46"/>
    <w:rsid w:val="006E1C94"/>
    <w:rsid w:val="006E1E9A"/>
    <w:rsid w:val="006E1ED9"/>
    <w:rsid w:val="006E316D"/>
    <w:rsid w:val="006E3ACF"/>
    <w:rsid w:val="006E56CD"/>
    <w:rsid w:val="006E7821"/>
    <w:rsid w:val="006F00A9"/>
    <w:rsid w:val="006F031A"/>
    <w:rsid w:val="006F11D9"/>
    <w:rsid w:val="006F36D8"/>
    <w:rsid w:val="006F4E71"/>
    <w:rsid w:val="006F6205"/>
    <w:rsid w:val="006F685C"/>
    <w:rsid w:val="006F6FD3"/>
    <w:rsid w:val="006F715C"/>
    <w:rsid w:val="006F743F"/>
    <w:rsid w:val="006F77DA"/>
    <w:rsid w:val="00700DC0"/>
    <w:rsid w:val="00703623"/>
    <w:rsid w:val="00707767"/>
    <w:rsid w:val="007103FB"/>
    <w:rsid w:val="00710E58"/>
    <w:rsid w:val="00711289"/>
    <w:rsid w:val="00712AE6"/>
    <w:rsid w:val="00713A26"/>
    <w:rsid w:val="00714888"/>
    <w:rsid w:val="00714BCA"/>
    <w:rsid w:val="00714D7A"/>
    <w:rsid w:val="00715222"/>
    <w:rsid w:val="007153BE"/>
    <w:rsid w:val="00715D79"/>
    <w:rsid w:val="0071679B"/>
    <w:rsid w:val="0072212B"/>
    <w:rsid w:val="0072256E"/>
    <w:rsid w:val="0072273B"/>
    <w:rsid w:val="0072307F"/>
    <w:rsid w:val="007231E2"/>
    <w:rsid w:val="00723472"/>
    <w:rsid w:val="0072411B"/>
    <w:rsid w:val="007251E2"/>
    <w:rsid w:val="00725415"/>
    <w:rsid w:val="007265CA"/>
    <w:rsid w:val="00726A16"/>
    <w:rsid w:val="00731526"/>
    <w:rsid w:val="00731B6A"/>
    <w:rsid w:val="007321F0"/>
    <w:rsid w:val="0073383C"/>
    <w:rsid w:val="00733DB9"/>
    <w:rsid w:val="00733E2D"/>
    <w:rsid w:val="00734F8D"/>
    <w:rsid w:val="00735D7F"/>
    <w:rsid w:val="00740155"/>
    <w:rsid w:val="00740432"/>
    <w:rsid w:val="0074049C"/>
    <w:rsid w:val="007409FB"/>
    <w:rsid w:val="00743CB0"/>
    <w:rsid w:val="007448A3"/>
    <w:rsid w:val="00745729"/>
    <w:rsid w:val="00745AB1"/>
    <w:rsid w:val="00745E0B"/>
    <w:rsid w:val="00746045"/>
    <w:rsid w:val="007472F4"/>
    <w:rsid w:val="007476B0"/>
    <w:rsid w:val="007516B0"/>
    <w:rsid w:val="00751FED"/>
    <w:rsid w:val="0075358A"/>
    <w:rsid w:val="00753F07"/>
    <w:rsid w:val="007543CF"/>
    <w:rsid w:val="00754FBE"/>
    <w:rsid w:val="00756ED7"/>
    <w:rsid w:val="00756FC1"/>
    <w:rsid w:val="007576D7"/>
    <w:rsid w:val="0076144E"/>
    <w:rsid w:val="0076152B"/>
    <w:rsid w:val="007627C3"/>
    <w:rsid w:val="00766C3F"/>
    <w:rsid w:val="00766D67"/>
    <w:rsid w:val="00767097"/>
    <w:rsid w:val="00770289"/>
    <w:rsid w:val="007712A2"/>
    <w:rsid w:val="0077195A"/>
    <w:rsid w:val="00771C30"/>
    <w:rsid w:val="00773655"/>
    <w:rsid w:val="00774256"/>
    <w:rsid w:val="0077436B"/>
    <w:rsid w:val="0077523F"/>
    <w:rsid w:val="0077557A"/>
    <w:rsid w:val="00775BF3"/>
    <w:rsid w:val="0077610C"/>
    <w:rsid w:val="007771C8"/>
    <w:rsid w:val="00780389"/>
    <w:rsid w:val="00780CC5"/>
    <w:rsid w:val="00782C3F"/>
    <w:rsid w:val="00783672"/>
    <w:rsid w:val="0078388D"/>
    <w:rsid w:val="00784D1D"/>
    <w:rsid w:val="007864CF"/>
    <w:rsid w:val="0078729E"/>
    <w:rsid w:val="00787C83"/>
    <w:rsid w:val="0079153E"/>
    <w:rsid w:val="00791B61"/>
    <w:rsid w:val="00792D1C"/>
    <w:rsid w:val="00792D68"/>
    <w:rsid w:val="0079306C"/>
    <w:rsid w:val="0079354C"/>
    <w:rsid w:val="0079378C"/>
    <w:rsid w:val="00794205"/>
    <w:rsid w:val="007946C5"/>
    <w:rsid w:val="0079547E"/>
    <w:rsid w:val="00796BBB"/>
    <w:rsid w:val="007A17ED"/>
    <w:rsid w:val="007A42C1"/>
    <w:rsid w:val="007A5A83"/>
    <w:rsid w:val="007A634C"/>
    <w:rsid w:val="007A67D5"/>
    <w:rsid w:val="007A7709"/>
    <w:rsid w:val="007A772F"/>
    <w:rsid w:val="007B0332"/>
    <w:rsid w:val="007B06A9"/>
    <w:rsid w:val="007B06D9"/>
    <w:rsid w:val="007B2918"/>
    <w:rsid w:val="007C0067"/>
    <w:rsid w:val="007C06AC"/>
    <w:rsid w:val="007C191D"/>
    <w:rsid w:val="007C1C58"/>
    <w:rsid w:val="007C376F"/>
    <w:rsid w:val="007C3A56"/>
    <w:rsid w:val="007C400E"/>
    <w:rsid w:val="007C49B2"/>
    <w:rsid w:val="007C631A"/>
    <w:rsid w:val="007C69D8"/>
    <w:rsid w:val="007C7E1E"/>
    <w:rsid w:val="007D2433"/>
    <w:rsid w:val="007D2A7B"/>
    <w:rsid w:val="007D49CD"/>
    <w:rsid w:val="007D7897"/>
    <w:rsid w:val="007D78D3"/>
    <w:rsid w:val="007E1813"/>
    <w:rsid w:val="007E2118"/>
    <w:rsid w:val="007E249A"/>
    <w:rsid w:val="007E473F"/>
    <w:rsid w:val="007E5CF8"/>
    <w:rsid w:val="007E691B"/>
    <w:rsid w:val="007E7759"/>
    <w:rsid w:val="007E7D84"/>
    <w:rsid w:val="007F026F"/>
    <w:rsid w:val="007F0926"/>
    <w:rsid w:val="007F09C2"/>
    <w:rsid w:val="007F2AC6"/>
    <w:rsid w:val="007F3BF2"/>
    <w:rsid w:val="007F7462"/>
    <w:rsid w:val="007F756F"/>
    <w:rsid w:val="007F76EF"/>
    <w:rsid w:val="007F7A42"/>
    <w:rsid w:val="00801E38"/>
    <w:rsid w:val="0080283D"/>
    <w:rsid w:val="008028FA"/>
    <w:rsid w:val="00803D56"/>
    <w:rsid w:val="0080510C"/>
    <w:rsid w:val="008052DD"/>
    <w:rsid w:val="00807712"/>
    <w:rsid w:val="00811847"/>
    <w:rsid w:val="00811A87"/>
    <w:rsid w:val="00811F40"/>
    <w:rsid w:val="0081228C"/>
    <w:rsid w:val="00813939"/>
    <w:rsid w:val="008150E6"/>
    <w:rsid w:val="00815C07"/>
    <w:rsid w:val="008166E0"/>
    <w:rsid w:val="008167D8"/>
    <w:rsid w:val="00817500"/>
    <w:rsid w:val="008203E5"/>
    <w:rsid w:val="00820A46"/>
    <w:rsid w:val="00820BD8"/>
    <w:rsid w:val="00821A99"/>
    <w:rsid w:val="0082252B"/>
    <w:rsid w:val="008227C6"/>
    <w:rsid w:val="00822CAE"/>
    <w:rsid w:val="00824B28"/>
    <w:rsid w:val="00825058"/>
    <w:rsid w:val="008278DD"/>
    <w:rsid w:val="008302A4"/>
    <w:rsid w:val="008305C5"/>
    <w:rsid w:val="008318D5"/>
    <w:rsid w:val="008320CA"/>
    <w:rsid w:val="008330D9"/>
    <w:rsid w:val="00833C4E"/>
    <w:rsid w:val="00834C24"/>
    <w:rsid w:val="008353D3"/>
    <w:rsid w:val="00835600"/>
    <w:rsid w:val="008364A5"/>
    <w:rsid w:val="00837EB2"/>
    <w:rsid w:val="00840D30"/>
    <w:rsid w:val="00840E22"/>
    <w:rsid w:val="008458FD"/>
    <w:rsid w:val="00845D90"/>
    <w:rsid w:val="00845E18"/>
    <w:rsid w:val="0084636C"/>
    <w:rsid w:val="0084692A"/>
    <w:rsid w:val="00850517"/>
    <w:rsid w:val="00850618"/>
    <w:rsid w:val="008518AA"/>
    <w:rsid w:val="00852A38"/>
    <w:rsid w:val="00853A58"/>
    <w:rsid w:val="00853B69"/>
    <w:rsid w:val="0085436B"/>
    <w:rsid w:val="00854525"/>
    <w:rsid w:val="00854E8A"/>
    <w:rsid w:val="00854F56"/>
    <w:rsid w:val="008563A8"/>
    <w:rsid w:val="008579CA"/>
    <w:rsid w:val="008579CB"/>
    <w:rsid w:val="00861D40"/>
    <w:rsid w:val="00863B0F"/>
    <w:rsid w:val="00864212"/>
    <w:rsid w:val="00866745"/>
    <w:rsid w:val="00866AB8"/>
    <w:rsid w:val="00866B52"/>
    <w:rsid w:val="00866E1C"/>
    <w:rsid w:val="0087060D"/>
    <w:rsid w:val="00870A2C"/>
    <w:rsid w:val="00872FB0"/>
    <w:rsid w:val="00876326"/>
    <w:rsid w:val="00877062"/>
    <w:rsid w:val="00880888"/>
    <w:rsid w:val="00880B2D"/>
    <w:rsid w:val="008828BC"/>
    <w:rsid w:val="008840F1"/>
    <w:rsid w:val="00884519"/>
    <w:rsid w:val="00884637"/>
    <w:rsid w:val="00884D67"/>
    <w:rsid w:val="00885260"/>
    <w:rsid w:val="008854E6"/>
    <w:rsid w:val="008859F0"/>
    <w:rsid w:val="0088630C"/>
    <w:rsid w:val="00886A74"/>
    <w:rsid w:val="00886F45"/>
    <w:rsid w:val="00887080"/>
    <w:rsid w:val="00891300"/>
    <w:rsid w:val="00892273"/>
    <w:rsid w:val="00894C58"/>
    <w:rsid w:val="00895B16"/>
    <w:rsid w:val="00896636"/>
    <w:rsid w:val="008967C7"/>
    <w:rsid w:val="00896994"/>
    <w:rsid w:val="00896995"/>
    <w:rsid w:val="008976F6"/>
    <w:rsid w:val="008A0D58"/>
    <w:rsid w:val="008A141F"/>
    <w:rsid w:val="008A169C"/>
    <w:rsid w:val="008A6775"/>
    <w:rsid w:val="008A6DDD"/>
    <w:rsid w:val="008A6F5B"/>
    <w:rsid w:val="008A73D2"/>
    <w:rsid w:val="008B0350"/>
    <w:rsid w:val="008B2D2E"/>
    <w:rsid w:val="008B3655"/>
    <w:rsid w:val="008B3D34"/>
    <w:rsid w:val="008B41C3"/>
    <w:rsid w:val="008B7DD6"/>
    <w:rsid w:val="008B7F47"/>
    <w:rsid w:val="008C03FF"/>
    <w:rsid w:val="008C1FA1"/>
    <w:rsid w:val="008C325B"/>
    <w:rsid w:val="008C55E9"/>
    <w:rsid w:val="008D0B9D"/>
    <w:rsid w:val="008D142B"/>
    <w:rsid w:val="008D1994"/>
    <w:rsid w:val="008D3897"/>
    <w:rsid w:val="008D3924"/>
    <w:rsid w:val="008D3CAC"/>
    <w:rsid w:val="008D63A1"/>
    <w:rsid w:val="008D718B"/>
    <w:rsid w:val="008E02A2"/>
    <w:rsid w:val="008E1361"/>
    <w:rsid w:val="008E23F1"/>
    <w:rsid w:val="008E3A73"/>
    <w:rsid w:val="008E416B"/>
    <w:rsid w:val="008E4D91"/>
    <w:rsid w:val="008E5A42"/>
    <w:rsid w:val="008E5CF5"/>
    <w:rsid w:val="008E7864"/>
    <w:rsid w:val="008E79D4"/>
    <w:rsid w:val="008E7D07"/>
    <w:rsid w:val="008F0B4E"/>
    <w:rsid w:val="008F1694"/>
    <w:rsid w:val="008F22C0"/>
    <w:rsid w:val="008F2338"/>
    <w:rsid w:val="008F2C33"/>
    <w:rsid w:val="008F3C0B"/>
    <w:rsid w:val="008F3C50"/>
    <w:rsid w:val="008F6392"/>
    <w:rsid w:val="008F75F1"/>
    <w:rsid w:val="00900388"/>
    <w:rsid w:val="009016F3"/>
    <w:rsid w:val="009019F3"/>
    <w:rsid w:val="00901C5F"/>
    <w:rsid w:val="00901DD7"/>
    <w:rsid w:val="00902054"/>
    <w:rsid w:val="00902D63"/>
    <w:rsid w:val="009033FF"/>
    <w:rsid w:val="00903CA0"/>
    <w:rsid w:val="009044D1"/>
    <w:rsid w:val="0090516D"/>
    <w:rsid w:val="00905300"/>
    <w:rsid w:val="0090583D"/>
    <w:rsid w:val="00906C7B"/>
    <w:rsid w:val="0090711B"/>
    <w:rsid w:val="00907845"/>
    <w:rsid w:val="00907BE0"/>
    <w:rsid w:val="00907F57"/>
    <w:rsid w:val="00912433"/>
    <w:rsid w:val="00912DFB"/>
    <w:rsid w:val="009164FA"/>
    <w:rsid w:val="0091761F"/>
    <w:rsid w:val="0092110B"/>
    <w:rsid w:val="0092234C"/>
    <w:rsid w:val="00923025"/>
    <w:rsid w:val="00923332"/>
    <w:rsid w:val="009236F4"/>
    <w:rsid w:val="009259F1"/>
    <w:rsid w:val="00926B23"/>
    <w:rsid w:val="00930F53"/>
    <w:rsid w:val="00932D9C"/>
    <w:rsid w:val="0093370F"/>
    <w:rsid w:val="00933891"/>
    <w:rsid w:val="0093444A"/>
    <w:rsid w:val="00934B05"/>
    <w:rsid w:val="009352E9"/>
    <w:rsid w:val="009356B4"/>
    <w:rsid w:val="00935BC4"/>
    <w:rsid w:val="00935E5D"/>
    <w:rsid w:val="00937752"/>
    <w:rsid w:val="00937A89"/>
    <w:rsid w:val="0094132B"/>
    <w:rsid w:val="00941456"/>
    <w:rsid w:val="0094350D"/>
    <w:rsid w:val="00943D86"/>
    <w:rsid w:val="00944DBC"/>
    <w:rsid w:val="00945881"/>
    <w:rsid w:val="00946F63"/>
    <w:rsid w:val="00951319"/>
    <w:rsid w:val="00951EE5"/>
    <w:rsid w:val="00952035"/>
    <w:rsid w:val="009523E8"/>
    <w:rsid w:val="00952FCB"/>
    <w:rsid w:val="00953031"/>
    <w:rsid w:val="00953D78"/>
    <w:rsid w:val="00954815"/>
    <w:rsid w:val="00955564"/>
    <w:rsid w:val="00956573"/>
    <w:rsid w:val="009570D7"/>
    <w:rsid w:val="00961B6D"/>
    <w:rsid w:val="009623BA"/>
    <w:rsid w:val="009630B6"/>
    <w:rsid w:val="00965F81"/>
    <w:rsid w:val="00966AA3"/>
    <w:rsid w:val="009675B3"/>
    <w:rsid w:val="009676C8"/>
    <w:rsid w:val="00970415"/>
    <w:rsid w:val="00970D2D"/>
    <w:rsid w:val="00973A24"/>
    <w:rsid w:val="009740E0"/>
    <w:rsid w:val="009747F1"/>
    <w:rsid w:val="009748CC"/>
    <w:rsid w:val="00974F70"/>
    <w:rsid w:val="00975451"/>
    <w:rsid w:val="00976DDE"/>
    <w:rsid w:val="00982EA7"/>
    <w:rsid w:val="00985597"/>
    <w:rsid w:val="0098623F"/>
    <w:rsid w:val="00986360"/>
    <w:rsid w:val="0098640C"/>
    <w:rsid w:val="009865B4"/>
    <w:rsid w:val="009878CF"/>
    <w:rsid w:val="00987962"/>
    <w:rsid w:val="00987BB1"/>
    <w:rsid w:val="00990E11"/>
    <w:rsid w:val="009921DC"/>
    <w:rsid w:val="0099285F"/>
    <w:rsid w:val="009931FD"/>
    <w:rsid w:val="009933D2"/>
    <w:rsid w:val="00993A77"/>
    <w:rsid w:val="009949B0"/>
    <w:rsid w:val="0099736F"/>
    <w:rsid w:val="009A1D7A"/>
    <w:rsid w:val="009A3772"/>
    <w:rsid w:val="009A431F"/>
    <w:rsid w:val="009A4486"/>
    <w:rsid w:val="009A7DE7"/>
    <w:rsid w:val="009B0A78"/>
    <w:rsid w:val="009B0B30"/>
    <w:rsid w:val="009B228C"/>
    <w:rsid w:val="009B58D8"/>
    <w:rsid w:val="009B5A0B"/>
    <w:rsid w:val="009B638E"/>
    <w:rsid w:val="009C0048"/>
    <w:rsid w:val="009C02CB"/>
    <w:rsid w:val="009C2245"/>
    <w:rsid w:val="009C2812"/>
    <w:rsid w:val="009C2973"/>
    <w:rsid w:val="009C6257"/>
    <w:rsid w:val="009C62E8"/>
    <w:rsid w:val="009C6873"/>
    <w:rsid w:val="009C6E97"/>
    <w:rsid w:val="009C721D"/>
    <w:rsid w:val="009C7462"/>
    <w:rsid w:val="009C7A0B"/>
    <w:rsid w:val="009C7B89"/>
    <w:rsid w:val="009D0246"/>
    <w:rsid w:val="009D3631"/>
    <w:rsid w:val="009D39F0"/>
    <w:rsid w:val="009D4A9A"/>
    <w:rsid w:val="009D4E34"/>
    <w:rsid w:val="009D576B"/>
    <w:rsid w:val="009D5810"/>
    <w:rsid w:val="009D5812"/>
    <w:rsid w:val="009D5CD8"/>
    <w:rsid w:val="009D5DC7"/>
    <w:rsid w:val="009D67DA"/>
    <w:rsid w:val="009D6901"/>
    <w:rsid w:val="009D7732"/>
    <w:rsid w:val="009D7735"/>
    <w:rsid w:val="009E24BD"/>
    <w:rsid w:val="009E47A8"/>
    <w:rsid w:val="009E47C3"/>
    <w:rsid w:val="009E5038"/>
    <w:rsid w:val="009E6FF7"/>
    <w:rsid w:val="009E71D4"/>
    <w:rsid w:val="009F0737"/>
    <w:rsid w:val="009F0778"/>
    <w:rsid w:val="009F0B0B"/>
    <w:rsid w:val="009F26D4"/>
    <w:rsid w:val="009F2E09"/>
    <w:rsid w:val="009F5B7F"/>
    <w:rsid w:val="009F5C7C"/>
    <w:rsid w:val="009F6081"/>
    <w:rsid w:val="009F7C63"/>
    <w:rsid w:val="00A0019E"/>
    <w:rsid w:val="00A01701"/>
    <w:rsid w:val="00A02B85"/>
    <w:rsid w:val="00A02EF1"/>
    <w:rsid w:val="00A03899"/>
    <w:rsid w:val="00A03BFE"/>
    <w:rsid w:val="00A05DE0"/>
    <w:rsid w:val="00A06754"/>
    <w:rsid w:val="00A11C3E"/>
    <w:rsid w:val="00A126B8"/>
    <w:rsid w:val="00A1365E"/>
    <w:rsid w:val="00A13CFC"/>
    <w:rsid w:val="00A13D01"/>
    <w:rsid w:val="00A1478F"/>
    <w:rsid w:val="00A170E8"/>
    <w:rsid w:val="00A172D4"/>
    <w:rsid w:val="00A17452"/>
    <w:rsid w:val="00A20D9B"/>
    <w:rsid w:val="00A2134E"/>
    <w:rsid w:val="00A21FCA"/>
    <w:rsid w:val="00A22082"/>
    <w:rsid w:val="00A22E34"/>
    <w:rsid w:val="00A24F8E"/>
    <w:rsid w:val="00A25AC4"/>
    <w:rsid w:val="00A25DE9"/>
    <w:rsid w:val="00A26229"/>
    <w:rsid w:val="00A263D9"/>
    <w:rsid w:val="00A27DB3"/>
    <w:rsid w:val="00A30910"/>
    <w:rsid w:val="00A31CD0"/>
    <w:rsid w:val="00A32153"/>
    <w:rsid w:val="00A327BD"/>
    <w:rsid w:val="00A33719"/>
    <w:rsid w:val="00A33889"/>
    <w:rsid w:val="00A34335"/>
    <w:rsid w:val="00A35913"/>
    <w:rsid w:val="00A36A71"/>
    <w:rsid w:val="00A37B34"/>
    <w:rsid w:val="00A37BF6"/>
    <w:rsid w:val="00A40D46"/>
    <w:rsid w:val="00A41351"/>
    <w:rsid w:val="00A42371"/>
    <w:rsid w:val="00A423BD"/>
    <w:rsid w:val="00A42F00"/>
    <w:rsid w:val="00A430F8"/>
    <w:rsid w:val="00A43A0D"/>
    <w:rsid w:val="00A45C8A"/>
    <w:rsid w:val="00A461BA"/>
    <w:rsid w:val="00A46E3F"/>
    <w:rsid w:val="00A47B99"/>
    <w:rsid w:val="00A47D1C"/>
    <w:rsid w:val="00A50098"/>
    <w:rsid w:val="00A510FD"/>
    <w:rsid w:val="00A51E06"/>
    <w:rsid w:val="00A5202B"/>
    <w:rsid w:val="00A53A6B"/>
    <w:rsid w:val="00A550F0"/>
    <w:rsid w:val="00A55265"/>
    <w:rsid w:val="00A57108"/>
    <w:rsid w:val="00A6119C"/>
    <w:rsid w:val="00A627C6"/>
    <w:rsid w:val="00A65CA1"/>
    <w:rsid w:val="00A70007"/>
    <w:rsid w:val="00A71D3A"/>
    <w:rsid w:val="00A72DF7"/>
    <w:rsid w:val="00A73BDB"/>
    <w:rsid w:val="00A75124"/>
    <w:rsid w:val="00A75DE5"/>
    <w:rsid w:val="00A772D9"/>
    <w:rsid w:val="00A7760E"/>
    <w:rsid w:val="00A810C0"/>
    <w:rsid w:val="00A847EB"/>
    <w:rsid w:val="00A848C0"/>
    <w:rsid w:val="00A84E8C"/>
    <w:rsid w:val="00A8504E"/>
    <w:rsid w:val="00A86697"/>
    <w:rsid w:val="00A86AC4"/>
    <w:rsid w:val="00A86AEA"/>
    <w:rsid w:val="00A87B34"/>
    <w:rsid w:val="00A907F4"/>
    <w:rsid w:val="00A90EE1"/>
    <w:rsid w:val="00A90F47"/>
    <w:rsid w:val="00A915A9"/>
    <w:rsid w:val="00A92147"/>
    <w:rsid w:val="00A92C7A"/>
    <w:rsid w:val="00A94A37"/>
    <w:rsid w:val="00A9651C"/>
    <w:rsid w:val="00A96613"/>
    <w:rsid w:val="00AA0421"/>
    <w:rsid w:val="00AA0E87"/>
    <w:rsid w:val="00AA155C"/>
    <w:rsid w:val="00AA2296"/>
    <w:rsid w:val="00AA24B1"/>
    <w:rsid w:val="00AA4BC7"/>
    <w:rsid w:val="00AA57C5"/>
    <w:rsid w:val="00AA682B"/>
    <w:rsid w:val="00AB07E0"/>
    <w:rsid w:val="00AB3424"/>
    <w:rsid w:val="00AB58AC"/>
    <w:rsid w:val="00AB6E99"/>
    <w:rsid w:val="00AC07D5"/>
    <w:rsid w:val="00AC1752"/>
    <w:rsid w:val="00AC2938"/>
    <w:rsid w:val="00AC3039"/>
    <w:rsid w:val="00AC4205"/>
    <w:rsid w:val="00AC4DE3"/>
    <w:rsid w:val="00AC5E43"/>
    <w:rsid w:val="00AC5F08"/>
    <w:rsid w:val="00AC6D78"/>
    <w:rsid w:val="00AC6EB7"/>
    <w:rsid w:val="00AC7796"/>
    <w:rsid w:val="00AC7801"/>
    <w:rsid w:val="00AD1BF6"/>
    <w:rsid w:val="00AD1D11"/>
    <w:rsid w:val="00AD290B"/>
    <w:rsid w:val="00AD2A05"/>
    <w:rsid w:val="00AD2C2A"/>
    <w:rsid w:val="00AD383C"/>
    <w:rsid w:val="00AD4C67"/>
    <w:rsid w:val="00AD5594"/>
    <w:rsid w:val="00AD6B78"/>
    <w:rsid w:val="00AD7B34"/>
    <w:rsid w:val="00AE0192"/>
    <w:rsid w:val="00AE0725"/>
    <w:rsid w:val="00AE12C4"/>
    <w:rsid w:val="00AE1E58"/>
    <w:rsid w:val="00AE25F0"/>
    <w:rsid w:val="00AE3585"/>
    <w:rsid w:val="00AE373B"/>
    <w:rsid w:val="00AE4D11"/>
    <w:rsid w:val="00AE4E0C"/>
    <w:rsid w:val="00AE54C5"/>
    <w:rsid w:val="00AE581B"/>
    <w:rsid w:val="00AE5BA2"/>
    <w:rsid w:val="00AF0E9B"/>
    <w:rsid w:val="00AF1AE3"/>
    <w:rsid w:val="00AF1CC3"/>
    <w:rsid w:val="00AF2A22"/>
    <w:rsid w:val="00AF2B63"/>
    <w:rsid w:val="00AF33DC"/>
    <w:rsid w:val="00AF359B"/>
    <w:rsid w:val="00AF4C63"/>
    <w:rsid w:val="00AF63CC"/>
    <w:rsid w:val="00AF6E32"/>
    <w:rsid w:val="00AF708A"/>
    <w:rsid w:val="00AF7C3E"/>
    <w:rsid w:val="00AF7E4A"/>
    <w:rsid w:val="00B008E2"/>
    <w:rsid w:val="00B010AE"/>
    <w:rsid w:val="00B011E5"/>
    <w:rsid w:val="00B01831"/>
    <w:rsid w:val="00B037FE"/>
    <w:rsid w:val="00B042E0"/>
    <w:rsid w:val="00B044A9"/>
    <w:rsid w:val="00B04CF1"/>
    <w:rsid w:val="00B06831"/>
    <w:rsid w:val="00B06EBC"/>
    <w:rsid w:val="00B07023"/>
    <w:rsid w:val="00B072EA"/>
    <w:rsid w:val="00B07F55"/>
    <w:rsid w:val="00B1083B"/>
    <w:rsid w:val="00B11A89"/>
    <w:rsid w:val="00B1276B"/>
    <w:rsid w:val="00B12AF7"/>
    <w:rsid w:val="00B138A8"/>
    <w:rsid w:val="00B13D67"/>
    <w:rsid w:val="00B14CE1"/>
    <w:rsid w:val="00B15CAF"/>
    <w:rsid w:val="00B20290"/>
    <w:rsid w:val="00B202FB"/>
    <w:rsid w:val="00B20B26"/>
    <w:rsid w:val="00B20C05"/>
    <w:rsid w:val="00B22430"/>
    <w:rsid w:val="00B22E7C"/>
    <w:rsid w:val="00B24343"/>
    <w:rsid w:val="00B249F7"/>
    <w:rsid w:val="00B266CC"/>
    <w:rsid w:val="00B26A6A"/>
    <w:rsid w:val="00B27D07"/>
    <w:rsid w:val="00B3084B"/>
    <w:rsid w:val="00B3154D"/>
    <w:rsid w:val="00B31946"/>
    <w:rsid w:val="00B31AC5"/>
    <w:rsid w:val="00B32E12"/>
    <w:rsid w:val="00B32F31"/>
    <w:rsid w:val="00B3348E"/>
    <w:rsid w:val="00B33A09"/>
    <w:rsid w:val="00B33E30"/>
    <w:rsid w:val="00B34412"/>
    <w:rsid w:val="00B34ACC"/>
    <w:rsid w:val="00B35923"/>
    <w:rsid w:val="00B35D8D"/>
    <w:rsid w:val="00B36F17"/>
    <w:rsid w:val="00B374CB"/>
    <w:rsid w:val="00B401D3"/>
    <w:rsid w:val="00B407F5"/>
    <w:rsid w:val="00B426F5"/>
    <w:rsid w:val="00B42C9A"/>
    <w:rsid w:val="00B433E8"/>
    <w:rsid w:val="00B43787"/>
    <w:rsid w:val="00B44CE3"/>
    <w:rsid w:val="00B45BCF"/>
    <w:rsid w:val="00B45BF7"/>
    <w:rsid w:val="00B46B3C"/>
    <w:rsid w:val="00B470D5"/>
    <w:rsid w:val="00B47AA2"/>
    <w:rsid w:val="00B50F7B"/>
    <w:rsid w:val="00B5150D"/>
    <w:rsid w:val="00B531E2"/>
    <w:rsid w:val="00B53858"/>
    <w:rsid w:val="00B539C3"/>
    <w:rsid w:val="00B5418E"/>
    <w:rsid w:val="00B5582C"/>
    <w:rsid w:val="00B56DD5"/>
    <w:rsid w:val="00B5717B"/>
    <w:rsid w:val="00B60AFC"/>
    <w:rsid w:val="00B6206A"/>
    <w:rsid w:val="00B6340F"/>
    <w:rsid w:val="00B63FB5"/>
    <w:rsid w:val="00B64686"/>
    <w:rsid w:val="00B66B7E"/>
    <w:rsid w:val="00B67587"/>
    <w:rsid w:val="00B70C25"/>
    <w:rsid w:val="00B70CE1"/>
    <w:rsid w:val="00B7153C"/>
    <w:rsid w:val="00B71F2B"/>
    <w:rsid w:val="00B72A5C"/>
    <w:rsid w:val="00B732EE"/>
    <w:rsid w:val="00B73D3C"/>
    <w:rsid w:val="00B73F06"/>
    <w:rsid w:val="00B74148"/>
    <w:rsid w:val="00B74BDC"/>
    <w:rsid w:val="00B76F57"/>
    <w:rsid w:val="00B80D87"/>
    <w:rsid w:val="00B812C0"/>
    <w:rsid w:val="00B81B66"/>
    <w:rsid w:val="00B84148"/>
    <w:rsid w:val="00B843B8"/>
    <w:rsid w:val="00B849F4"/>
    <w:rsid w:val="00B85422"/>
    <w:rsid w:val="00B86449"/>
    <w:rsid w:val="00B86DFE"/>
    <w:rsid w:val="00B87413"/>
    <w:rsid w:val="00B875AE"/>
    <w:rsid w:val="00B9006E"/>
    <w:rsid w:val="00B906A5"/>
    <w:rsid w:val="00B932A1"/>
    <w:rsid w:val="00B94A2B"/>
    <w:rsid w:val="00B964C4"/>
    <w:rsid w:val="00B96F7F"/>
    <w:rsid w:val="00BA210D"/>
    <w:rsid w:val="00BA39B1"/>
    <w:rsid w:val="00BA4EF4"/>
    <w:rsid w:val="00BA673B"/>
    <w:rsid w:val="00BA6B8F"/>
    <w:rsid w:val="00BB0221"/>
    <w:rsid w:val="00BB06F8"/>
    <w:rsid w:val="00BB094C"/>
    <w:rsid w:val="00BB1500"/>
    <w:rsid w:val="00BB1560"/>
    <w:rsid w:val="00BB22D7"/>
    <w:rsid w:val="00BB32A3"/>
    <w:rsid w:val="00BB4506"/>
    <w:rsid w:val="00BB47B7"/>
    <w:rsid w:val="00BB6A8D"/>
    <w:rsid w:val="00BB7163"/>
    <w:rsid w:val="00BC0C88"/>
    <w:rsid w:val="00BC0D28"/>
    <w:rsid w:val="00BC2AE0"/>
    <w:rsid w:val="00BC36C9"/>
    <w:rsid w:val="00BC466A"/>
    <w:rsid w:val="00BC4FAC"/>
    <w:rsid w:val="00BC50A1"/>
    <w:rsid w:val="00BC5CFA"/>
    <w:rsid w:val="00BC60DD"/>
    <w:rsid w:val="00BC6A96"/>
    <w:rsid w:val="00BC7878"/>
    <w:rsid w:val="00BC7EE9"/>
    <w:rsid w:val="00BD23B2"/>
    <w:rsid w:val="00BD2404"/>
    <w:rsid w:val="00BD3523"/>
    <w:rsid w:val="00BD68C6"/>
    <w:rsid w:val="00BE0865"/>
    <w:rsid w:val="00BE0A7F"/>
    <w:rsid w:val="00BE1769"/>
    <w:rsid w:val="00BE3EA2"/>
    <w:rsid w:val="00BE4ECA"/>
    <w:rsid w:val="00BE5404"/>
    <w:rsid w:val="00BE567B"/>
    <w:rsid w:val="00BE5C5E"/>
    <w:rsid w:val="00BE737B"/>
    <w:rsid w:val="00BE7665"/>
    <w:rsid w:val="00BE7FCA"/>
    <w:rsid w:val="00BF0D42"/>
    <w:rsid w:val="00BF1971"/>
    <w:rsid w:val="00BF1E55"/>
    <w:rsid w:val="00BF5F60"/>
    <w:rsid w:val="00BF6C1E"/>
    <w:rsid w:val="00BF7ED6"/>
    <w:rsid w:val="00C0173C"/>
    <w:rsid w:val="00C029AF"/>
    <w:rsid w:val="00C04769"/>
    <w:rsid w:val="00C05150"/>
    <w:rsid w:val="00C053D4"/>
    <w:rsid w:val="00C06A23"/>
    <w:rsid w:val="00C1020A"/>
    <w:rsid w:val="00C10E33"/>
    <w:rsid w:val="00C11424"/>
    <w:rsid w:val="00C115E3"/>
    <w:rsid w:val="00C118F9"/>
    <w:rsid w:val="00C11C85"/>
    <w:rsid w:val="00C12281"/>
    <w:rsid w:val="00C12FC1"/>
    <w:rsid w:val="00C135B6"/>
    <w:rsid w:val="00C1416B"/>
    <w:rsid w:val="00C14796"/>
    <w:rsid w:val="00C14DB5"/>
    <w:rsid w:val="00C1536C"/>
    <w:rsid w:val="00C158A1"/>
    <w:rsid w:val="00C15D6E"/>
    <w:rsid w:val="00C17F22"/>
    <w:rsid w:val="00C224B4"/>
    <w:rsid w:val="00C22676"/>
    <w:rsid w:val="00C2434E"/>
    <w:rsid w:val="00C2734A"/>
    <w:rsid w:val="00C2741E"/>
    <w:rsid w:val="00C30CAB"/>
    <w:rsid w:val="00C31C1E"/>
    <w:rsid w:val="00C326B9"/>
    <w:rsid w:val="00C333C4"/>
    <w:rsid w:val="00C33D80"/>
    <w:rsid w:val="00C341B0"/>
    <w:rsid w:val="00C350DD"/>
    <w:rsid w:val="00C36D65"/>
    <w:rsid w:val="00C37233"/>
    <w:rsid w:val="00C378F3"/>
    <w:rsid w:val="00C4202F"/>
    <w:rsid w:val="00C42D41"/>
    <w:rsid w:val="00C43968"/>
    <w:rsid w:val="00C456C3"/>
    <w:rsid w:val="00C45953"/>
    <w:rsid w:val="00C501E4"/>
    <w:rsid w:val="00C510B0"/>
    <w:rsid w:val="00C51ACB"/>
    <w:rsid w:val="00C51F5D"/>
    <w:rsid w:val="00C52255"/>
    <w:rsid w:val="00C54402"/>
    <w:rsid w:val="00C545A9"/>
    <w:rsid w:val="00C54667"/>
    <w:rsid w:val="00C546A1"/>
    <w:rsid w:val="00C548C6"/>
    <w:rsid w:val="00C549F9"/>
    <w:rsid w:val="00C54C21"/>
    <w:rsid w:val="00C575DD"/>
    <w:rsid w:val="00C57EFD"/>
    <w:rsid w:val="00C60248"/>
    <w:rsid w:val="00C60692"/>
    <w:rsid w:val="00C60988"/>
    <w:rsid w:val="00C60C77"/>
    <w:rsid w:val="00C60CE5"/>
    <w:rsid w:val="00C619C7"/>
    <w:rsid w:val="00C61B19"/>
    <w:rsid w:val="00C62505"/>
    <w:rsid w:val="00C625FA"/>
    <w:rsid w:val="00C63D5E"/>
    <w:rsid w:val="00C6484C"/>
    <w:rsid w:val="00C64D56"/>
    <w:rsid w:val="00C671EA"/>
    <w:rsid w:val="00C72939"/>
    <w:rsid w:val="00C748EB"/>
    <w:rsid w:val="00C74CAC"/>
    <w:rsid w:val="00C75C50"/>
    <w:rsid w:val="00C75C7F"/>
    <w:rsid w:val="00C76953"/>
    <w:rsid w:val="00C76E2F"/>
    <w:rsid w:val="00C77003"/>
    <w:rsid w:val="00C77523"/>
    <w:rsid w:val="00C7752E"/>
    <w:rsid w:val="00C77970"/>
    <w:rsid w:val="00C77F37"/>
    <w:rsid w:val="00C80A85"/>
    <w:rsid w:val="00C80F85"/>
    <w:rsid w:val="00C81224"/>
    <w:rsid w:val="00C814C4"/>
    <w:rsid w:val="00C81ACF"/>
    <w:rsid w:val="00C8267D"/>
    <w:rsid w:val="00C83420"/>
    <w:rsid w:val="00C83444"/>
    <w:rsid w:val="00C83965"/>
    <w:rsid w:val="00C83997"/>
    <w:rsid w:val="00C83D91"/>
    <w:rsid w:val="00C83FEC"/>
    <w:rsid w:val="00C8584B"/>
    <w:rsid w:val="00C86A5D"/>
    <w:rsid w:val="00C877FB"/>
    <w:rsid w:val="00C908FF"/>
    <w:rsid w:val="00C92150"/>
    <w:rsid w:val="00C92A13"/>
    <w:rsid w:val="00C938E3"/>
    <w:rsid w:val="00C93AD7"/>
    <w:rsid w:val="00C94CEA"/>
    <w:rsid w:val="00C95355"/>
    <w:rsid w:val="00C96BA3"/>
    <w:rsid w:val="00C96C21"/>
    <w:rsid w:val="00C9761F"/>
    <w:rsid w:val="00CA2468"/>
    <w:rsid w:val="00CA507F"/>
    <w:rsid w:val="00CA6147"/>
    <w:rsid w:val="00CB00E0"/>
    <w:rsid w:val="00CB3ED4"/>
    <w:rsid w:val="00CB400C"/>
    <w:rsid w:val="00CB46E4"/>
    <w:rsid w:val="00CB5832"/>
    <w:rsid w:val="00CB6192"/>
    <w:rsid w:val="00CC0FE7"/>
    <w:rsid w:val="00CC1D63"/>
    <w:rsid w:val="00CC1FCD"/>
    <w:rsid w:val="00CC4DF4"/>
    <w:rsid w:val="00CC5987"/>
    <w:rsid w:val="00CC6246"/>
    <w:rsid w:val="00CC65B5"/>
    <w:rsid w:val="00CC744E"/>
    <w:rsid w:val="00CD0D4A"/>
    <w:rsid w:val="00CD2FDB"/>
    <w:rsid w:val="00CD3605"/>
    <w:rsid w:val="00CD43F0"/>
    <w:rsid w:val="00CD4B7F"/>
    <w:rsid w:val="00CD5061"/>
    <w:rsid w:val="00CD714F"/>
    <w:rsid w:val="00CE00E6"/>
    <w:rsid w:val="00CE071E"/>
    <w:rsid w:val="00CE1269"/>
    <w:rsid w:val="00CE1E07"/>
    <w:rsid w:val="00CE1E41"/>
    <w:rsid w:val="00CE1F8F"/>
    <w:rsid w:val="00CE2C24"/>
    <w:rsid w:val="00CE37FC"/>
    <w:rsid w:val="00CE3A17"/>
    <w:rsid w:val="00CE4B9E"/>
    <w:rsid w:val="00CE6D90"/>
    <w:rsid w:val="00CE7108"/>
    <w:rsid w:val="00CE77FC"/>
    <w:rsid w:val="00CE7F3F"/>
    <w:rsid w:val="00CF05F1"/>
    <w:rsid w:val="00CF0B1B"/>
    <w:rsid w:val="00CF20BF"/>
    <w:rsid w:val="00CF237D"/>
    <w:rsid w:val="00CF2D45"/>
    <w:rsid w:val="00CF4779"/>
    <w:rsid w:val="00CF4799"/>
    <w:rsid w:val="00CF4FA0"/>
    <w:rsid w:val="00CF5462"/>
    <w:rsid w:val="00CF630C"/>
    <w:rsid w:val="00CF7171"/>
    <w:rsid w:val="00CF78B7"/>
    <w:rsid w:val="00CF78F5"/>
    <w:rsid w:val="00D001A3"/>
    <w:rsid w:val="00D00544"/>
    <w:rsid w:val="00D01B5F"/>
    <w:rsid w:val="00D01EBD"/>
    <w:rsid w:val="00D0354B"/>
    <w:rsid w:val="00D058F1"/>
    <w:rsid w:val="00D06065"/>
    <w:rsid w:val="00D100FD"/>
    <w:rsid w:val="00D1048F"/>
    <w:rsid w:val="00D109E6"/>
    <w:rsid w:val="00D10A8E"/>
    <w:rsid w:val="00D110D9"/>
    <w:rsid w:val="00D13D05"/>
    <w:rsid w:val="00D147DF"/>
    <w:rsid w:val="00D158EB"/>
    <w:rsid w:val="00D2020F"/>
    <w:rsid w:val="00D20472"/>
    <w:rsid w:val="00D21420"/>
    <w:rsid w:val="00D2162F"/>
    <w:rsid w:val="00D224BE"/>
    <w:rsid w:val="00D22739"/>
    <w:rsid w:val="00D22F7E"/>
    <w:rsid w:val="00D230D9"/>
    <w:rsid w:val="00D24F56"/>
    <w:rsid w:val="00D253B9"/>
    <w:rsid w:val="00D25825"/>
    <w:rsid w:val="00D2618E"/>
    <w:rsid w:val="00D263DA"/>
    <w:rsid w:val="00D26566"/>
    <w:rsid w:val="00D26C9C"/>
    <w:rsid w:val="00D26D36"/>
    <w:rsid w:val="00D30B89"/>
    <w:rsid w:val="00D31306"/>
    <w:rsid w:val="00D3338F"/>
    <w:rsid w:val="00D34AC0"/>
    <w:rsid w:val="00D3518E"/>
    <w:rsid w:val="00D358AB"/>
    <w:rsid w:val="00D365CB"/>
    <w:rsid w:val="00D36AA0"/>
    <w:rsid w:val="00D373E8"/>
    <w:rsid w:val="00D37CDC"/>
    <w:rsid w:val="00D40598"/>
    <w:rsid w:val="00D40F6F"/>
    <w:rsid w:val="00D42970"/>
    <w:rsid w:val="00D43B01"/>
    <w:rsid w:val="00D44149"/>
    <w:rsid w:val="00D45049"/>
    <w:rsid w:val="00D45E60"/>
    <w:rsid w:val="00D46484"/>
    <w:rsid w:val="00D46DCA"/>
    <w:rsid w:val="00D50414"/>
    <w:rsid w:val="00D54275"/>
    <w:rsid w:val="00D554FA"/>
    <w:rsid w:val="00D56541"/>
    <w:rsid w:val="00D56B7D"/>
    <w:rsid w:val="00D570D0"/>
    <w:rsid w:val="00D60190"/>
    <w:rsid w:val="00D60459"/>
    <w:rsid w:val="00D60511"/>
    <w:rsid w:val="00D608BC"/>
    <w:rsid w:val="00D6096F"/>
    <w:rsid w:val="00D60C66"/>
    <w:rsid w:val="00D63216"/>
    <w:rsid w:val="00D63967"/>
    <w:rsid w:val="00D647A7"/>
    <w:rsid w:val="00D66723"/>
    <w:rsid w:val="00D6783B"/>
    <w:rsid w:val="00D70570"/>
    <w:rsid w:val="00D708B1"/>
    <w:rsid w:val="00D70EC9"/>
    <w:rsid w:val="00D7272B"/>
    <w:rsid w:val="00D733B0"/>
    <w:rsid w:val="00D741C8"/>
    <w:rsid w:val="00D75186"/>
    <w:rsid w:val="00D75A66"/>
    <w:rsid w:val="00D773F2"/>
    <w:rsid w:val="00D80E75"/>
    <w:rsid w:val="00D8109B"/>
    <w:rsid w:val="00D8147B"/>
    <w:rsid w:val="00D81768"/>
    <w:rsid w:val="00D825B0"/>
    <w:rsid w:val="00D83210"/>
    <w:rsid w:val="00D858ED"/>
    <w:rsid w:val="00D85988"/>
    <w:rsid w:val="00D8659D"/>
    <w:rsid w:val="00D87732"/>
    <w:rsid w:val="00D87A2A"/>
    <w:rsid w:val="00D913C7"/>
    <w:rsid w:val="00D92017"/>
    <w:rsid w:val="00D92793"/>
    <w:rsid w:val="00D930BF"/>
    <w:rsid w:val="00D959CB"/>
    <w:rsid w:val="00D96E85"/>
    <w:rsid w:val="00D97D8F"/>
    <w:rsid w:val="00DA0B7D"/>
    <w:rsid w:val="00DA13B0"/>
    <w:rsid w:val="00DA15B4"/>
    <w:rsid w:val="00DA2137"/>
    <w:rsid w:val="00DA366A"/>
    <w:rsid w:val="00DA3792"/>
    <w:rsid w:val="00DA3ACD"/>
    <w:rsid w:val="00DA4830"/>
    <w:rsid w:val="00DA51E9"/>
    <w:rsid w:val="00DA5E74"/>
    <w:rsid w:val="00DA6ADD"/>
    <w:rsid w:val="00DA702D"/>
    <w:rsid w:val="00DA7CED"/>
    <w:rsid w:val="00DA7DCC"/>
    <w:rsid w:val="00DB1424"/>
    <w:rsid w:val="00DB1606"/>
    <w:rsid w:val="00DB1987"/>
    <w:rsid w:val="00DB3583"/>
    <w:rsid w:val="00DB363A"/>
    <w:rsid w:val="00DB3705"/>
    <w:rsid w:val="00DB43A2"/>
    <w:rsid w:val="00DB47CF"/>
    <w:rsid w:val="00DB59E4"/>
    <w:rsid w:val="00DB5EEC"/>
    <w:rsid w:val="00DB5F55"/>
    <w:rsid w:val="00DC0955"/>
    <w:rsid w:val="00DC1881"/>
    <w:rsid w:val="00DC32D7"/>
    <w:rsid w:val="00DC5E32"/>
    <w:rsid w:val="00DC681F"/>
    <w:rsid w:val="00DC7CD4"/>
    <w:rsid w:val="00DC7EEB"/>
    <w:rsid w:val="00DD111C"/>
    <w:rsid w:val="00DD33E3"/>
    <w:rsid w:val="00DD34D9"/>
    <w:rsid w:val="00DD46EA"/>
    <w:rsid w:val="00DD4727"/>
    <w:rsid w:val="00DD4E21"/>
    <w:rsid w:val="00DD64DD"/>
    <w:rsid w:val="00DD6D75"/>
    <w:rsid w:val="00DE0E34"/>
    <w:rsid w:val="00DE17BE"/>
    <w:rsid w:val="00DE1B54"/>
    <w:rsid w:val="00DE1D79"/>
    <w:rsid w:val="00DE2975"/>
    <w:rsid w:val="00DE3CC0"/>
    <w:rsid w:val="00DE4AE1"/>
    <w:rsid w:val="00DE4C5D"/>
    <w:rsid w:val="00DE6038"/>
    <w:rsid w:val="00DE61FA"/>
    <w:rsid w:val="00DE624E"/>
    <w:rsid w:val="00DE6A78"/>
    <w:rsid w:val="00DF392C"/>
    <w:rsid w:val="00DF434F"/>
    <w:rsid w:val="00DF4407"/>
    <w:rsid w:val="00DF45BB"/>
    <w:rsid w:val="00DF6472"/>
    <w:rsid w:val="00DF7C76"/>
    <w:rsid w:val="00E003C3"/>
    <w:rsid w:val="00E013FA"/>
    <w:rsid w:val="00E01402"/>
    <w:rsid w:val="00E019A1"/>
    <w:rsid w:val="00E02E89"/>
    <w:rsid w:val="00E04A8E"/>
    <w:rsid w:val="00E057CC"/>
    <w:rsid w:val="00E07F83"/>
    <w:rsid w:val="00E1195B"/>
    <w:rsid w:val="00E12404"/>
    <w:rsid w:val="00E1385A"/>
    <w:rsid w:val="00E13A2A"/>
    <w:rsid w:val="00E15F12"/>
    <w:rsid w:val="00E15F40"/>
    <w:rsid w:val="00E17130"/>
    <w:rsid w:val="00E17435"/>
    <w:rsid w:val="00E1775A"/>
    <w:rsid w:val="00E2086A"/>
    <w:rsid w:val="00E20DA6"/>
    <w:rsid w:val="00E211FE"/>
    <w:rsid w:val="00E21521"/>
    <w:rsid w:val="00E21904"/>
    <w:rsid w:val="00E22553"/>
    <w:rsid w:val="00E22997"/>
    <w:rsid w:val="00E22C2A"/>
    <w:rsid w:val="00E232F7"/>
    <w:rsid w:val="00E23BDA"/>
    <w:rsid w:val="00E23DE8"/>
    <w:rsid w:val="00E244CF"/>
    <w:rsid w:val="00E245E5"/>
    <w:rsid w:val="00E245FA"/>
    <w:rsid w:val="00E25DDD"/>
    <w:rsid w:val="00E26270"/>
    <w:rsid w:val="00E266B3"/>
    <w:rsid w:val="00E279D8"/>
    <w:rsid w:val="00E30162"/>
    <w:rsid w:val="00E30D4B"/>
    <w:rsid w:val="00E311C0"/>
    <w:rsid w:val="00E32254"/>
    <w:rsid w:val="00E33A27"/>
    <w:rsid w:val="00E34498"/>
    <w:rsid w:val="00E349C2"/>
    <w:rsid w:val="00E35705"/>
    <w:rsid w:val="00E35782"/>
    <w:rsid w:val="00E37C07"/>
    <w:rsid w:val="00E403AE"/>
    <w:rsid w:val="00E40808"/>
    <w:rsid w:val="00E4122D"/>
    <w:rsid w:val="00E41DC9"/>
    <w:rsid w:val="00E427D0"/>
    <w:rsid w:val="00E429BF"/>
    <w:rsid w:val="00E43661"/>
    <w:rsid w:val="00E43EF2"/>
    <w:rsid w:val="00E44ADA"/>
    <w:rsid w:val="00E461D4"/>
    <w:rsid w:val="00E4657E"/>
    <w:rsid w:val="00E46D49"/>
    <w:rsid w:val="00E46F25"/>
    <w:rsid w:val="00E510CD"/>
    <w:rsid w:val="00E51272"/>
    <w:rsid w:val="00E5200E"/>
    <w:rsid w:val="00E53502"/>
    <w:rsid w:val="00E536A9"/>
    <w:rsid w:val="00E55023"/>
    <w:rsid w:val="00E55324"/>
    <w:rsid w:val="00E55B78"/>
    <w:rsid w:val="00E605BB"/>
    <w:rsid w:val="00E622EA"/>
    <w:rsid w:val="00E625AC"/>
    <w:rsid w:val="00E6343A"/>
    <w:rsid w:val="00E64969"/>
    <w:rsid w:val="00E64D1C"/>
    <w:rsid w:val="00E6510B"/>
    <w:rsid w:val="00E65873"/>
    <w:rsid w:val="00E6591A"/>
    <w:rsid w:val="00E66E19"/>
    <w:rsid w:val="00E672A9"/>
    <w:rsid w:val="00E67C5F"/>
    <w:rsid w:val="00E7001B"/>
    <w:rsid w:val="00E71075"/>
    <w:rsid w:val="00E7255B"/>
    <w:rsid w:val="00E7462E"/>
    <w:rsid w:val="00E75800"/>
    <w:rsid w:val="00E76878"/>
    <w:rsid w:val="00E76A4C"/>
    <w:rsid w:val="00E76AC3"/>
    <w:rsid w:val="00E803C7"/>
    <w:rsid w:val="00E84FE4"/>
    <w:rsid w:val="00E852AD"/>
    <w:rsid w:val="00E8556E"/>
    <w:rsid w:val="00E8579F"/>
    <w:rsid w:val="00E87020"/>
    <w:rsid w:val="00E879FE"/>
    <w:rsid w:val="00E902EF"/>
    <w:rsid w:val="00E9062D"/>
    <w:rsid w:val="00E90A0B"/>
    <w:rsid w:val="00E91A10"/>
    <w:rsid w:val="00E92610"/>
    <w:rsid w:val="00E92730"/>
    <w:rsid w:val="00E92DA4"/>
    <w:rsid w:val="00E93A8B"/>
    <w:rsid w:val="00E945AD"/>
    <w:rsid w:val="00E94617"/>
    <w:rsid w:val="00E9481D"/>
    <w:rsid w:val="00E94E00"/>
    <w:rsid w:val="00E954E5"/>
    <w:rsid w:val="00E95D70"/>
    <w:rsid w:val="00E97396"/>
    <w:rsid w:val="00EA0BD0"/>
    <w:rsid w:val="00EA0C1B"/>
    <w:rsid w:val="00EA0E1B"/>
    <w:rsid w:val="00EA107C"/>
    <w:rsid w:val="00EA1DD5"/>
    <w:rsid w:val="00EA25F2"/>
    <w:rsid w:val="00EA42AB"/>
    <w:rsid w:val="00EA67D8"/>
    <w:rsid w:val="00EA69C1"/>
    <w:rsid w:val="00EA75A2"/>
    <w:rsid w:val="00EB1831"/>
    <w:rsid w:val="00EB1B0C"/>
    <w:rsid w:val="00EB2622"/>
    <w:rsid w:val="00EB2CA4"/>
    <w:rsid w:val="00EB33D0"/>
    <w:rsid w:val="00EB3FD8"/>
    <w:rsid w:val="00EB50D0"/>
    <w:rsid w:val="00EB5449"/>
    <w:rsid w:val="00EB7A9B"/>
    <w:rsid w:val="00EC0A03"/>
    <w:rsid w:val="00EC29F8"/>
    <w:rsid w:val="00EC2CF8"/>
    <w:rsid w:val="00EC32B2"/>
    <w:rsid w:val="00EC4BFE"/>
    <w:rsid w:val="00EC57A7"/>
    <w:rsid w:val="00EC59B6"/>
    <w:rsid w:val="00EC606F"/>
    <w:rsid w:val="00EC7A1F"/>
    <w:rsid w:val="00ED1540"/>
    <w:rsid w:val="00ED278E"/>
    <w:rsid w:val="00ED5247"/>
    <w:rsid w:val="00ED758D"/>
    <w:rsid w:val="00EE0399"/>
    <w:rsid w:val="00EE0788"/>
    <w:rsid w:val="00EE0AB9"/>
    <w:rsid w:val="00EE2D1E"/>
    <w:rsid w:val="00EE3366"/>
    <w:rsid w:val="00EE3887"/>
    <w:rsid w:val="00EE47DE"/>
    <w:rsid w:val="00EE7E7B"/>
    <w:rsid w:val="00EF100F"/>
    <w:rsid w:val="00EF2969"/>
    <w:rsid w:val="00EF4F40"/>
    <w:rsid w:val="00EF52A3"/>
    <w:rsid w:val="00EF5757"/>
    <w:rsid w:val="00EF6FD6"/>
    <w:rsid w:val="00EF6FF7"/>
    <w:rsid w:val="00EF716C"/>
    <w:rsid w:val="00F028C6"/>
    <w:rsid w:val="00F0416D"/>
    <w:rsid w:val="00F04A16"/>
    <w:rsid w:val="00F057DB"/>
    <w:rsid w:val="00F070F5"/>
    <w:rsid w:val="00F07611"/>
    <w:rsid w:val="00F10213"/>
    <w:rsid w:val="00F10D19"/>
    <w:rsid w:val="00F10E28"/>
    <w:rsid w:val="00F1117F"/>
    <w:rsid w:val="00F11445"/>
    <w:rsid w:val="00F1241C"/>
    <w:rsid w:val="00F12F1F"/>
    <w:rsid w:val="00F1334E"/>
    <w:rsid w:val="00F14336"/>
    <w:rsid w:val="00F16762"/>
    <w:rsid w:val="00F17037"/>
    <w:rsid w:val="00F213E7"/>
    <w:rsid w:val="00F217E4"/>
    <w:rsid w:val="00F21AF0"/>
    <w:rsid w:val="00F22861"/>
    <w:rsid w:val="00F22F6F"/>
    <w:rsid w:val="00F2354D"/>
    <w:rsid w:val="00F23758"/>
    <w:rsid w:val="00F23E6A"/>
    <w:rsid w:val="00F25C9F"/>
    <w:rsid w:val="00F26368"/>
    <w:rsid w:val="00F30302"/>
    <w:rsid w:val="00F32BC4"/>
    <w:rsid w:val="00F331D5"/>
    <w:rsid w:val="00F33D23"/>
    <w:rsid w:val="00F345FB"/>
    <w:rsid w:val="00F357E4"/>
    <w:rsid w:val="00F358CF"/>
    <w:rsid w:val="00F35D58"/>
    <w:rsid w:val="00F37EED"/>
    <w:rsid w:val="00F42A15"/>
    <w:rsid w:val="00F4360D"/>
    <w:rsid w:val="00F45910"/>
    <w:rsid w:val="00F500AA"/>
    <w:rsid w:val="00F51DAB"/>
    <w:rsid w:val="00F52F25"/>
    <w:rsid w:val="00F53FC0"/>
    <w:rsid w:val="00F5413F"/>
    <w:rsid w:val="00F5646F"/>
    <w:rsid w:val="00F57BA2"/>
    <w:rsid w:val="00F57E19"/>
    <w:rsid w:val="00F61ED1"/>
    <w:rsid w:val="00F61F72"/>
    <w:rsid w:val="00F6458F"/>
    <w:rsid w:val="00F657AD"/>
    <w:rsid w:val="00F659D1"/>
    <w:rsid w:val="00F65AB2"/>
    <w:rsid w:val="00F65D47"/>
    <w:rsid w:val="00F6716A"/>
    <w:rsid w:val="00F70290"/>
    <w:rsid w:val="00F72C87"/>
    <w:rsid w:val="00F73033"/>
    <w:rsid w:val="00F742B5"/>
    <w:rsid w:val="00F74759"/>
    <w:rsid w:val="00F77CCD"/>
    <w:rsid w:val="00F80EE5"/>
    <w:rsid w:val="00F82040"/>
    <w:rsid w:val="00F82EA3"/>
    <w:rsid w:val="00F82FE6"/>
    <w:rsid w:val="00F83741"/>
    <w:rsid w:val="00F84134"/>
    <w:rsid w:val="00F84D00"/>
    <w:rsid w:val="00F85AED"/>
    <w:rsid w:val="00F871F5"/>
    <w:rsid w:val="00F87902"/>
    <w:rsid w:val="00F911CF"/>
    <w:rsid w:val="00F926E6"/>
    <w:rsid w:val="00F92F17"/>
    <w:rsid w:val="00F93092"/>
    <w:rsid w:val="00F936DC"/>
    <w:rsid w:val="00F93AFB"/>
    <w:rsid w:val="00F93B65"/>
    <w:rsid w:val="00F954FB"/>
    <w:rsid w:val="00F955EE"/>
    <w:rsid w:val="00F9650F"/>
    <w:rsid w:val="00F975DB"/>
    <w:rsid w:val="00F97772"/>
    <w:rsid w:val="00F97908"/>
    <w:rsid w:val="00F97F47"/>
    <w:rsid w:val="00FA0513"/>
    <w:rsid w:val="00FA13FE"/>
    <w:rsid w:val="00FA19C3"/>
    <w:rsid w:val="00FA1A48"/>
    <w:rsid w:val="00FA2651"/>
    <w:rsid w:val="00FA36A5"/>
    <w:rsid w:val="00FA4A91"/>
    <w:rsid w:val="00FB07AC"/>
    <w:rsid w:val="00FB1610"/>
    <w:rsid w:val="00FB1647"/>
    <w:rsid w:val="00FB180B"/>
    <w:rsid w:val="00FB29F4"/>
    <w:rsid w:val="00FB4854"/>
    <w:rsid w:val="00FB4A28"/>
    <w:rsid w:val="00FB5EFB"/>
    <w:rsid w:val="00FB6EB2"/>
    <w:rsid w:val="00FB7065"/>
    <w:rsid w:val="00FC01B4"/>
    <w:rsid w:val="00FC029F"/>
    <w:rsid w:val="00FC160E"/>
    <w:rsid w:val="00FC1B50"/>
    <w:rsid w:val="00FC1EF1"/>
    <w:rsid w:val="00FC1F06"/>
    <w:rsid w:val="00FC2412"/>
    <w:rsid w:val="00FC258E"/>
    <w:rsid w:val="00FC27DB"/>
    <w:rsid w:val="00FC3C1B"/>
    <w:rsid w:val="00FC3D7E"/>
    <w:rsid w:val="00FC3EE7"/>
    <w:rsid w:val="00FC6201"/>
    <w:rsid w:val="00FC6FB0"/>
    <w:rsid w:val="00FC7680"/>
    <w:rsid w:val="00FC7FAE"/>
    <w:rsid w:val="00FD1C9B"/>
    <w:rsid w:val="00FD3706"/>
    <w:rsid w:val="00FD61B0"/>
    <w:rsid w:val="00FE1163"/>
    <w:rsid w:val="00FE22DE"/>
    <w:rsid w:val="00FE38C7"/>
    <w:rsid w:val="00FE7470"/>
    <w:rsid w:val="00FF17AD"/>
    <w:rsid w:val="00FF415A"/>
    <w:rsid w:val="00FF4E09"/>
    <w:rsid w:val="00FF4FAF"/>
    <w:rsid w:val="00FF6FF3"/>
    <w:rsid w:val="00FF7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;"/>
  <w14:docId w14:val="7302B479"/>
  <w14:defaultImageDpi w14:val="330"/>
  <w15:docId w15:val="{9300715A-6431-4B45-8796-3FB25589D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alano Classic Light" w:eastAsia="MS Mincho" w:hAnsi="Galano Classic Light" w:cs="Arial"/>
        <w:color w:val="000000"/>
        <w:sz w:val="22"/>
        <w:szCs w:val="22"/>
        <w:lang w:val="de-CH" w:eastAsia="de-CH" w:bidi="ar-SA"/>
        <w14:numSpacing w14:val="tabular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Standard Text"/>
    <w:qFormat/>
    <w:rsid w:val="00F25C9F"/>
    <w:pPr>
      <w:spacing w:line="240" w:lineRule="exact"/>
    </w:pPr>
    <w:rPr>
      <w:rFonts w:ascii="Verdana" w:hAnsi="Verdana"/>
      <w:sz w:val="1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D17FD"/>
    <w:pPr>
      <w:numPr>
        <w:numId w:val="36"/>
      </w:numPr>
      <w:spacing w:after="180" w:line="340" w:lineRule="exact"/>
      <w:ind w:left="431" w:hanging="431"/>
      <w:outlineLvl w:val="0"/>
    </w:pPr>
    <w:rPr>
      <w:rFonts w:asciiTheme="majorHAnsi" w:hAnsiTheme="majorHAnsi" w:cs="Segoe UI"/>
      <w:b/>
      <w:color w:val="31FF00" w:themeColor="accent1"/>
      <w:sz w:val="28"/>
      <w:szCs w:val="32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CF05F1"/>
    <w:pPr>
      <w:keepNext/>
      <w:numPr>
        <w:ilvl w:val="1"/>
      </w:numPr>
      <w:spacing w:before="180"/>
      <w:outlineLvl w:val="1"/>
    </w:pPr>
    <w:rPr>
      <w:color w:val="000000" w:themeColor="text1"/>
      <w:sz w:val="24"/>
    </w:rPr>
  </w:style>
  <w:style w:type="paragraph" w:styleId="berschrift3">
    <w:name w:val="heading 3"/>
    <w:next w:val="Textkrper"/>
    <w:link w:val="berschrift3Zchn"/>
    <w:autoRedefine/>
    <w:uiPriority w:val="9"/>
    <w:unhideWhenUsed/>
    <w:qFormat/>
    <w:rsid w:val="00CF05F1"/>
    <w:pPr>
      <w:keepNext/>
      <w:numPr>
        <w:ilvl w:val="2"/>
        <w:numId w:val="36"/>
      </w:numPr>
      <w:spacing w:before="180" w:after="180"/>
      <w:outlineLvl w:val="2"/>
    </w:pPr>
    <w:rPr>
      <w:rFonts w:asciiTheme="majorHAnsi" w:hAnsiTheme="majorHAnsi" w:cs="Segoe UI"/>
      <w:b/>
      <w:color w:val="000000" w:themeColor="text1"/>
      <w:sz w:val="18"/>
      <w:szCs w:val="3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C74CAC"/>
    <w:pPr>
      <w:keepNext/>
      <w:keepLines/>
      <w:numPr>
        <w:ilvl w:val="3"/>
        <w:numId w:val="36"/>
      </w:numPr>
      <w:spacing w:before="40"/>
      <w:outlineLvl w:val="3"/>
    </w:pPr>
    <w:rPr>
      <w:rFonts w:ascii="Calibri" w:eastAsia="MS Gothic" w:hAnsi="Calibri" w:cs="Times New Roman"/>
      <w:i/>
      <w:iCs/>
      <w:color w:val="365F9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74CAC"/>
    <w:pPr>
      <w:keepNext/>
      <w:keepLines/>
      <w:numPr>
        <w:ilvl w:val="4"/>
        <w:numId w:val="36"/>
      </w:numPr>
      <w:spacing w:before="40"/>
      <w:outlineLvl w:val="4"/>
    </w:pPr>
    <w:rPr>
      <w:rFonts w:ascii="Calibri" w:eastAsia="MS Gothic" w:hAnsi="Calibri" w:cs="Times New Roman"/>
      <w:color w:val="365F91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74CAC"/>
    <w:pPr>
      <w:keepNext/>
      <w:keepLines/>
      <w:numPr>
        <w:ilvl w:val="5"/>
        <w:numId w:val="36"/>
      </w:numPr>
      <w:spacing w:before="40"/>
      <w:outlineLvl w:val="5"/>
    </w:pPr>
    <w:rPr>
      <w:rFonts w:ascii="Calibri" w:eastAsia="MS Gothic" w:hAnsi="Calibri" w:cs="Times New Roman"/>
      <w:color w:val="243F6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74CAC"/>
    <w:pPr>
      <w:keepNext/>
      <w:keepLines/>
      <w:numPr>
        <w:ilvl w:val="6"/>
        <w:numId w:val="36"/>
      </w:numPr>
      <w:spacing w:before="40"/>
      <w:outlineLvl w:val="6"/>
    </w:pPr>
    <w:rPr>
      <w:rFonts w:ascii="Calibri" w:eastAsia="MS Gothic" w:hAnsi="Calibri" w:cs="Times New Roman"/>
      <w:i/>
      <w:iCs/>
      <w:color w:val="243F6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74CAC"/>
    <w:pPr>
      <w:keepNext/>
      <w:keepLines/>
      <w:numPr>
        <w:ilvl w:val="7"/>
        <w:numId w:val="36"/>
      </w:numPr>
      <w:spacing w:before="40"/>
      <w:outlineLvl w:val="7"/>
    </w:pPr>
    <w:rPr>
      <w:rFonts w:ascii="Calibri" w:eastAsia="MS Gothic" w:hAnsi="Calibri" w:cs="Times New Roman"/>
      <w:color w:val="272727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74CAC"/>
    <w:pPr>
      <w:keepNext/>
      <w:keepLines/>
      <w:numPr>
        <w:ilvl w:val="8"/>
        <w:numId w:val="36"/>
      </w:numPr>
      <w:spacing w:before="40"/>
      <w:outlineLvl w:val="8"/>
    </w:pPr>
    <w:rPr>
      <w:rFonts w:ascii="Calibri" w:eastAsia="MS Gothic" w:hAnsi="Calibri" w:cs="Times New Roman"/>
      <w:i/>
      <w:iCs/>
      <w:color w:val="272727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ternebewertung">
    <w:name w:val="Sternebewertung"/>
    <w:rsid w:val="00152C03"/>
    <w:rPr>
      <w:rFonts w:ascii="Segoe UI Symbol" w:hAnsi="Segoe UI Symbol"/>
    </w:rPr>
  </w:style>
  <w:style w:type="table" w:styleId="Listentabelle1hellAkzent3">
    <w:name w:val="List Table 1 Light Accent 3"/>
    <w:basedOn w:val="NormaleTabelle"/>
    <w:uiPriority w:val="46"/>
    <w:rsid w:val="00E403A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A9A9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A9A9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C" w:themeFill="accent3" w:themeFillTint="33"/>
      </w:tcPr>
    </w:tblStylePr>
    <w:tblStylePr w:type="band1Horz">
      <w:tblPr/>
      <w:tcPr>
        <w:shd w:val="clear" w:color="auto" w:fill="DDDDDC" w:themeFill="accent3" w:themeFillTint="33"/>
      </w:tcPr>
    </w:tblStylePr>
  </w:style>
  <w:style w:type="table" w:styleId="EinfacheTabelle2">
    <w:name w:val="Plain Table 2"/>
    <w:basedOn w:val="NormaleTabelle"/>
    <w:uiPriority w:val="99"/>
    <w:rsid w:val="00E403A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StandardTextFett">
    <w:name w:val="Standard Text Fett"/>
    <w:basedOn w:val="Standard"/>
    <w:link w:val="StandardTextFettZchn"/>
    <w:qFormat/>
    <w:rsid w:val="00902054"/>
    <w:rPr>
      <w:b/>
      <w:bCs/>
    </w:rPr>
  </w:style>
  <w:style w:type="character" w:customStyle="1" w:styleId="StandardTextFettZchn">
    <w:name w:val="Standard Text Fett Zchn"/>
    <w:basedOn w:val="Absatz-Standardschriftart"/>
    <w:link w:val="StandardTextFett"/>
    <w:rsid w:val="00902054"/>
    <w:rPr>
      <w:rFonts w:asciiTheme="minorHAnsi" w:hAnsiTheme="minorHAnsi"/>
      <w:b/>
      <w:bCs/>
      <w:sz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172D4"/>
    <w:rPr>
      <w:rFonts w:ascii="Lucida Grande" w:hAnsi="Lucida Grande" w:cs="Lucida Grande"/>
    </w:rPr>
  </w:style>
  <w:style w:type="character" w:customStyle="1" w:styleId="SprechblasentextZchn">
    <w:name w:val="Sprechblasentext Zchn"/>
    <w:link w:val="Sprechblasentext"/>
    <w:uiPriority w:val="99"/>
    <w:semiHidden/>
    <w:rsid w:val="00A172D4"/>
    <w:rPr>
      <w:rFonts w:ascii="Lucida Grande" w:hAnsi="Lucida Grande" w:cs="Lucida Grande"/>
      <w:sz w:val="18"/>
      <w:szCs w:val="18"/>
    </w:rPr>
  </w:style>
  <w:style w:type="table" w:styleId="EinfacheTabelle3">
    <w:name w:val="Plain Table 3"/>
    <w:basedOn w:val="NormaleTabelle"/>
    <w:uiPriority w:val="99"/>
    <w:rsid w:val="00E403A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le1">
    <w:name w:val="Tabelle 1"/>
    <w:basedOn w:val="NormaleTabelle"/>
    <w:uiPriority w:val="99"/>
    <w:rsid w:val="00E403AE"/>
    <w:rPr>
      <w:rFonts w:ascii="Verdana" w:hAnsi="Verdana"/>
      <w:sz w:val="18"/>
    </w:rPr>
    <w:tblPr>
      <w:tblBorders>
        <w:insideH w:val="single" w:sz="4" w:space="0" w:color="auto"/>
      </w:tblBorders>
    </w:tblPr>
    <w:tcPr>
      <w:shd w:val="clear" w:color="auto" w:fill="E7E6E6" w:themeFill="background2"/>
    </w:tcPr>
    <w:tblStylePr w:type="firstRow">
      <w:rPr>
        <w:rFonts w:ascii="Verdana" w:hAnsi="Verdana"/>
        <w:sz w:val="18"/>
      </w:rPr>
      <w:tblPr/>
      <w:tcPr>
        <w:shd w:val="clear" w:color="auto" w:fill="D0CECE" w:themeFill="background2" w:themeFillShade="E6"/>
      </w:tcPr>
    </w:tblStylePr>
    <w:tblStylePr w:type="lastRow">
      <w:pPr>
        <w:jc w:val="left"/>
      </w:pPr>
      <w:tblPr/>
      <w:tcPr>
        <w:tcBorders>
          <w:bottom w:val="nil"/>
        </w:tcBorders>
        <w:shd w:val="clear" w:color="auto" w:fill="D0CECE" w:themeFill="background2" w:themeFillShade="E6"/>
      </w:tcPr>
    </w:tblStylePr>
  </w:style>
  <w:style w:type="table" w:styleId="Tabellenraster">
    <w:name w:val="Table Grid"/>
    <w:basedOn w:val="NormaleTabelle"/>
    <w:uiPriority w:val="59"/>
    <w:rsid w:val="00E403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satz-Standardschriftart1">
    <w:name w:val="Absatz-Standardschriftart1"/>
    <w:rsid w:val="004E1AAA"/>
    <w:rPr>
      <w:rFonts w:ascii="Verdana" w:hAnsi="Verdana"/>
      <w:sz w:val="18"/>
    </w:rPr>
  </w:style>
  <w:style w:type="paragraph" w:customStyle="1" w:styleId="Tabellensatz">
    <w:name w:val="Tabellensatz"/>
    <w:basedOn w:val="Textkrper"/>
    <w:rsid w:val="00E403AE"/>
    <w:pPr>
      <w:spacing w:after="0" w:line="240" w:lineRule="exact"/>
    </w:pPr>
    <w:rPr>
      <w:rFonts w:asciiTheme="majorHAnsi" w:hAnsiTheme="majorHAnsi" w:cstheme="majorHAnsi"/>
      <w:szCs w:val="18"/>
      <w:lang w:val="de-CH"/>
    </w:rPr>
  </w:style>
  <w:style w:type="paragraph" w:styleId="Beschriftung">
    <w:name w:val="caption"/>
    <w:aliases w:val="Bild-/ Tabellenbeschriftung"/>
    <w:basedOn w:val="Standard"/>
    <w:next w:val="Standard"/>
    <w:uiPriority w:val="35"/>
    <w:unhideWhenUsed/>
    <w:qFormat/>
    <w:rsid w:val="00CF05F1"/>
    <w:pPr>
      <w:spacing w:after="60" w:line="240" w:lineRule="auto"/>
    </w:pPr>
    <w:rPr>
      <w:i/>
      <w:iCs/>
      <w:color w:val="262626" w:themeColor="text1" w:themeTint="D9"/>
      <w:szCs w:val="18"/>
    </w:rPr>
  </w:style>
  <w:style w:type="character" w:customStyle="1" w:styleId="berschrift1Zchn">
    <w:name w:val="Überschrift 1 Zchn"/>
    <w:link w:val="berschrift1"/>
    <w:uiPriority w:val="9"/>
    <w:rsid w:val="003D17FD"/>
    <w:rPr>
      <w:rFonts w:asciiTheme="majorHAnsi" w:hAnsiTheme="majorHAnsi" w:cs="Segoe UI"/>
      <w:b/>
      <w:color w:val="31FF00" w:themeColor="accent1"/>
      <w:sz w:val="28"/>
      <w:szCs w:val="32"/>
    </w:rPr>
  </w:style>
  <w:style w:type="paragraph" w:styleId="Verzeichnis1">
    <w:name w:val="toc 1"/>
    <w:aliases w:val="Inhalt 1"/>
    <w:basedOn w:val="Standard"/>
    <w:next w:val="Standard"/>
    <w:autoRedefine/>
    <w:uiPriority w:val="39"/>
    <w:unhideWhenUsed/>
    <w:rsid w:val="009D67DA"/>
    <w:pPr>
      <w:tabs>
        <w:tab w:val="left" w:pos="624"/>
        <w:tab w:val="right" w:pos="9346"/>
      </w:tabs>
      <w:spacing w:before="300" w:after="120" w:line="400" w:lineRule="exact"/>
    </w:pPr>
    <w:rPr>
      <w:rFonts w:cs="Times New Roman"/>
      <w:b/>
      <w:bCs/>
      <w:noProof/>
    </w:rPr>
  </w:style>
  <w:style w:type="character" w:styleId="Hyperlink">
    <w:name w:val="Hyperlink"/>
    <w:basedOn w:val="Absatz-Standardschriftart"/>
    <w:uiPriority w:val="99"/>
    <w:unhideWhenUsed/>
    <w:rsid w:val="00F84134"/>
    <w:rPr>
      <w:rFonts w:asciiTheme="minorHAnsi" w:hAnsiTheme="minorHAnsi"/>
      <w:color w:val="auto"/>
      <w:u w:val="none"/>
    </w:rPr>
  </w:style>
  <w:style w:type="character" w:styleId="BesuchterLink">
    <w:name w:val="FollowedHyperlink"/>
    <w:uiPriority w:val="99"/>
    <w:semiHidden/>
    <w:unhideWhenUsed/>
    <w:rsid w:val="00EB1B0C"/>
    <w:rPr>
      <w:color w:val="800080"/>
      <w:u w:val="single"/>
    </w:rPr>
  </w:style>
  <w:style w:type="character" w:customStyle="1" w:styleId="berschrift2Zchn">
    <w:name w:val="Überschrift 2 Zchn"/>
    <w:link w:val="berschrift2"/>
    <w:uiPriority w:val="9"/>
    <w:rsid w:val="00CF05F1"/>
    <w:rPr>
      <w:rFonts w:asciiTheme="majorHAnsi" w:hAnsiTheme="majorHAnsi" w:cs="Segoe UI"/>
      <w:b/>
      <w:color w:val="000000" w:themeColor="text1"/>
      <w:sz w:val="24"/>
      <w:szCs w:val="32"/>
    </w:rPr>
  </w:style>
  <w:style w:type="character" w:customStyle="1" w:styleId="berschrift3Zchn">
    <w:name w:val="Überschrift 3 Zchn"/>
    <w:link w:val="berschrift3"/>
    <w:uiPriority w:val="9"/>
    <w:rsid w:val="00CF05F1"/>
    <w:rPr>
      <w:rFonts w:asciiTheme="majorHAnsi" w:hAnsiTheme="majorHAnsi" w:cs="Segoe UI"/>
      <w:b/>
      <w:color w:val="000000" w:themeColor="text1"/>
      <w:sz w:val="18"/>
      <w:szCs w:val="32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847EB"/>
  </w:style>
  <w:style w:type="character" w:customStyle="1" w:styleId="FunotentextZchn">
    <w:name w:val="Fußnotentext Zchn"/>
    <w:link w:val="Funotentext"/>
    <w:uiPriority w:val="99"/>
    <w:semiHidden/>
    <w:rsid w:val="00A847EB"/>
    <w:rPr>
      <w:rFonts w:ascii="Arial" w:hAnsi="Arial" w:cs="CentennialLTStd-Bold"/>
      <w:bCs/>
      <w:color w:val="000000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A847EB"/>
    <w:rPr>
      <w:vertAlign w:val="superscript"/>
    </w:rPr>
  </w:style>
  <w:style w:type="character" w:styleId="Kommentarzeichen">
    <w:name w:val="annotation reference"/>
    <w:uiPriority w:val="99"/>
    <w:semiHidden/>
    <w:unhideWhenUsed/>
    <w:rsid w:val="000F1206"/>
    <w:rPr>
      <w:sz w:val="16"/>
      <w:szCs w:val="16"/>
    </w:rPr>
  </w:style>
  <w:style w:type="paragraph" w:styleId="Kommentarthema">
    <w:name w:val="annotation subject"/>
    <w:basedOn w:val="Standard"/>
    <w:next w:val="Standard"/>
    <w:link w:val="KommentarthemaZchn"/>
    <w:uiPriority w:val="99"/>
    <w:semiHidden/>
    <w:unhideWhenUsed/>
    <w:rsid w:val="00F84134"/>
    <w:rPr>
      <w:b/>
    </w:rPr>
  </w:style>
  <w:style w:type="character" w:customStyle="1" w:styleId="KommentarthemaZchn">
    <w:name w:val="Kommentarthema Zchn"/>
    <w:link w:val="Kommentarthema"/>
    <w:uiPriority w:val="99"/>
    <w:semiHidden/>
    <w:rsid w:val="000F1206"/>
    <w:rPr>
      <w:rFonts w:ascii="Arial" w:hAnsi="Arial" w:cs="CentennialLTStd-Bold"/>
      <w:b/>
      <w:bCs/>
      <w:color w:val="000000"/>
      <w:sz w:val="20"/>
      <w:szCs w:val="20"/>
      <w:lang w:val="de-DE"/>
    </w:rPr>
  </w:style>
  <w:style w:type="character" w:customStyle="1" w:styleId="berschrift4Zchn">
    <w:name w:val="Überschrift 4 Zchn"/>
    <w:link w:val="berschrift4"/>
    <w:uiPriority w:val="9"/>
    <w:semiHidden/>
    <w:rsid w:val="00C74CAC"/>
    <w:rPr>
      <w:rFonts w:ascii="Calibri" w:eastAsia="MS Gothic" w:hAnsi="Calibri" w:cs="Times New Roman"/>
      <w:i/>
      <w:iCs/>
      <w:color w:val="365F91"/>
    </w:rPr>
  </w:style>
  <w:style w:type="character" w:customStyle="1" w:styleId="berschrift5Zchn">
    <w:name w:val="Überschrift 5 Zchn"/>
    <w:link w:val="berschrift5"/>
    <w:uiPriority w:val="9"/>
    <w:semiHidden/>
    <w:rsid w:val="00C74CAC"/>
    <w:rPr>
      <w:rFonts w:ascii="Calibri" w:eastAsia="MS Gothic" w:hAnsi="Calibri" w:cs="Times New Roman"/>
      <w:color w:val="365F91"/>
    </w:rPr>
  </w:style>
  <w:style w:type="character" w:customStyle="1" w:styleId="berschrift6Zchn">
    <w:name w:val="Überschrift 6 Zchn"/>
    <w:link w:val="berschrift6"/>
    <w:uiPriority w:val="9"/>
    <w:semiHidden/>
    <w:rsid w:val="00C74CAC"/>
    <w:rPr>
      <w:rFonts w:ascii="Calibri" w:eastAsia="MS Gothic" w:hAnsi="Calibri" w:cs="Times New Roman"/>
      <w:color w:val="243F60"/>
    </w:rPr>
  </w:style>
  <w:style w:type="character" w:customStyle="1" w:styleId="berschrift7Zchn">
    <w:name w:val="Überschrift 7 Zchn"/>
    <w:link w:val="berschrift7"/>
    <w:uiPriority w:val="9"/>
    <w:semiHidden/>
    <w:rsid w:val="00C74CAC"/>
    <w:rPr>
      <w:rFonts w:ascii="Calibri" w:eastAsia="MS Gothic" w:hAnsi="Calibri" w:cs="Times New Roman"/>
      <w:i/>
      <w:iCs/>
      <w:color w:val="243F60"/>
    </w:rPr>
  </w:style>
  <w:style w:type="character" w:customStyle="1" w:styleId="berschrift8Zchn">
    <w:name w:val="Überschrift 8 Zchn"/>
    <w:link w:val="berschrift8"/>
    <w:uiPriority w:val="9"/>
    <w:semiHidden/>
    <w:rsid w:val="00C74CAC"/>
    <w:rPr>
      <w:rFonts w:ascii="Calibri" w:eastAsia="MS Gothic" w:hAnsi="Calibri" w:cs="Times New Roman"/>
      <w:color w:val="272727"/>
      <w:sz w:val="21"/>
      <w:szCs w:val="21"/>
    </w:rPr>
  </w:style>
  <w:style w:type="character" w:customStyle="1" w:styleId="berschrift9Zchn">
    <w:name w:val="Überschrift 9 Zchn"/>
    <w:link w:val="berschrift9"/>
    <w:uiPriority w:val="9"/>
    <w:semiHidden/>
    <w:rsid w:val="00C74CAC"/>
    <w:rPr>
      <w:rFonts w:ascii="Calibri" w:eastAsia="MS Gothic" w:hAnsi="Calibri" w:cs="Times New Roman"/>
      <w:i/>
      <w:iCs/>
      <w:color w:val="272727"/>
      <w:sz w:val="21"/>
      <w:szCs w:val="21"/>
    </w:rPr>
  </w:style>
  <w:style w:type="character" w:styleId="HTMLAkronym">
    <w:name w:val="HTML Acronym"/>
    <w:basedOn w:val="Absatz-Standardschriftart"/>
    <w:uiPriority w:val="99"/>
    <w:semiHidden/>
    <w:unhideWhenUsed/>
    <w:rsid w:val="00DB363A"/>
  </w:style>
  <w:style w:type="character" w:styleId="Platzhaltertext">
    <w:name w:val="Placeholder Text"/>
    <w:uiPriority w:val="99"/>
    <w:semiHidden/>
    <w:rsid w:val="00E64D1C"/>
    <w:rPr>
      <w:color w:val="808080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F4C63"/>
  </w:style>
  <w:style w:type="character" w:customStyle="1" w:styleId="EndnotentextZchn">
    <w:name w:val="Endnotentext Zchn"/>
    <w:link w:val="Endnotentext"/>
    <w:uiPriority w:val="99"/>
    <w:semiHidden/>
    <w:rsid w:val="00AF4C63"/>
    <w:rPr>
      <w:szCs w:val="20"/>
    </w:rPr>
  </w:style>
  <w:style w:type="character" w:styleId="Endnotenzeichen">
    <w:name w:val="endnote reference"/>
    <w:uiPriority w:val="99"/>
    <w:semiHidden/>
    <w:unhideWhenUsed/>
    <w:rsid w:val="00AF4C63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745AB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erarbeitung">
    <w:name w:val="Revision"/>
    <w:hidden/>
    <w:uiPriority w:val="99"/>
    <w:semiHidden/>
    <w:rsid w:val="00B849F4"/>
    <w:rPr>
      <w:lang w:val="en-US" w:eastAsia="en-US"/>
    </w:rPr>
  </w:style>
  <w:style w:type="character" w:styleId="NichtaufgelsteErwhnung">
    <w:name w:val="Unresolved Mention"/>
    <w:uiPriority w:val="99"/>
    <w:semiHidden/>
    <w:unhideWhenUsed/>
    <w:rsid w:val="002A6CD8"/>
    <w:rPr>
      <w:color w:val="605E5C"/>
      <w:shd w:val="clear" w:color="auto" w:fill="E1DFDD"/>
    </w:rPr>
  </w:style>
  <w:style w:type="paragraph" w:styleId="Textkrper">
    <w:name w:val="Body Text"/>
    <w:basedOn w:val="Standard"/>
    <w:link w:val="TextkrperZchn"/>
    <w:semiHidden/>
    <w:rsid w:val="000951EA"/>
    <w:pPr>
      <w:widowControl w:val="0"/>
      <w:suppressAutoHyphens/>
      <w:spacing w:after="120" w:line="100" w:lineRule="atLeast"/>
      <w:textAlignment w:val="baseline"/>
    </w:pPr>
    <w:rPr>
      <w:rFonts w:ascii="Arial" w:eastAsia="SimSun" w:hAnsi="Arial" w:cs="Lucida Sans"/>
      <w:color w:val="auto"/>
      <w:kern w:val="1"/>
      <w:szCs w:val="24"/>
      <w:lang w:val="de-DE" w:eastAsia="hi-IN" w:bidi="hi-IN"/>
    </w:rPr>
  </w:style>
  <w:style w:type="character" w:customStyle="1" w:styleId="TextkrperZchn">
    <w:name w:val="Textkörper Zchn"/>
    <w:basedOn w:val="Absatz-Standardschriftart"/>
    <w:link w:val="Textkrper"/>
    <w:semiHidden/>
    <w:rsid w:val="000951EA"/>
    <w:rPr>
      <w:rFonts w:ascii="Arial" w:eastAsia="SimSun" w:hAnsi="Arial" w:cs="Lucida Sans"/>
      <w:kern w:val="1"/>
      <w:sz w:val="22"/>
      <w:szCs w:val="24"/>
      <w:lang w:val="de-DE" w:eastAsia="hi-IN" w:bidi="hi-IN"/>
    </w:rPr>
  </w:style>
  <w:style w:type="character" w:styleId="Seitenzahl">
    <w:name w:val="page number"/>
    <w:basedOn w:val="Absatz-Standardschriftart"/>
    <w:uiPriority w:val="99"/>
    <w:semiHidden/>
    <w:unhideWhenUsed/>
    <w:rsid w:val="00FC3EE7"/>
  </w:style>
  <w:style w:type="paragraph" w:customStyle="1" w:styleId="berschrift1ohneNummer">
    <w:name w:val="Überschrift 1 ohne Nummer"/>
    <w:basedOn w:val="Standard"/>
    <w:next w:val="Standard"/>
    <w:link w:val="berschrift1ohneNummerZchn"/>
    <w:qFormat/>
    <w:rsid w:val="00A25AC4"/>
    <w:pPr>
      <w:keepNext/>
      <w:spacing w:after="180" w:line="320" w:lineRule="exact"/>
    </w:pPr>
    <w:rPr>
      <w:b/>
      <w:color w:val="31FF00" w:themeColor="accent1"/>
      <w:sz w:val="28"/>
    </w:rPr>
  </w:style>
  <w:style w:type="character" w:customStyle="1" w:styleId="berschrift1ohneNummerZchn">
    <w:name w:val="Überschrift 1 ohne Nummer Zchn"/>
    <w:basedOn w:val="TextkrperZchn"/>
    <w:link w:val="berschrift1ohneNummer"/>
    <w:rsid w:val="00A25AC4"/>
    <w:rPr>
      <w:rFonts w:ascii="Verdana" w:eastAsia="SimSun" w:hAnsi="Verdana" w:cs="Lucida Sans"/>
      <w:b/>
      <w:color w:val="31FF00" w:themeColor="accent1"/>
      <w:kern w:val="1"/>
      <w:sz w:val="28"/>
      <w:szCs w:val="24"/>
      <w:lang w:val="de-DE" w:eastAsia="hi-IN" w:bidi="hi-IN"/>
    </w:rPr>
  </w:style>
  <w:style w:type="paragraph" w:styleId="Verzeichnis2">
    <w:name w:val="toc 2"/>
    <w:aliases w:val="Inhalt 2"/>
    <w:basedOn w:val="Standard"/>
    <w:next w:val="Standard"/>
    <w:autoRedefine/>
    <w:uiPriority w:val="39"/>
    <w:unhideWhenUsed/>
    <w:rsid w:val="0077610C"/>
    <w:pPr>
      <w:tabs>
        <w:tab w:val="left" w:pos="624"/>
        <w:tab w:val="right" w:pos="9344"/>
      </w:tabs>
      <w:spacing w:before="160" w:after="80"/>
    </w:pPr>
  </w:style>
  <w:style w:type="paragraph" w:customStyle="1" w:styleId="Bulletpoint">
    <w:name w:val="Bulletpoint"/>
    <w:qFormat/>
    <w:rsid w:val="00B470D5"/>
    <w:pPr>
      <w:numPr>
        <w:numId w:val="34"/>
      </w:numPr>
      <w:spacing w:line="240" w:lineRule="exact"/>
    </w:pPr>
    <w:rPr>
      <w:rFonts w:asciiTheme="minorHAnsi" w:hAnsiTheme="minorHAnsi"/>
      <w:sz w:val="18"/>
      <w:szCs w:val="18"/>
      <w:lang w:val="en-US"/>
    </w:rPr>
  </w:style>
  <w:style w:type="paragraph" w:customStyle="1" w:styleId="FusszeileGalanoFett">
    <w:name w:val="Fusszeile Galano Fett"/>
    <w:basedOn w:val="Standard"/>
    <w:link w:val="FusszeileGalanoFettZchn"/>
    <w:qFormat/>
    <w:rsid w:val="000B546F"/>
    <w:pPr>
      <w:tabs>
        <w:tab w:val="center" w:pos="4153"/>
        <w:tab w:val="right" w:pos="8306"/>
      </w:tabs>
    </w:pPr>
    <w:rPr>
      <w:rFonts w:ascii="Galano Classic" w:hAnsi="Galano Classic"/>
      <w:b/>
      <w:bCs/>
      <w:color w:val="000000" w:themeColor="text1"/>
      <w:sz w:val="16"/>
      <w:szCs w:val="16"/>
    </w:rPr>
  </w:style>
  <w:style w:type="character" w:customStyle="1" w:styleId="FusszeileGalanoFettZchn">
    <w:name w:val="Fusszeile Galano Fett Zchn"/>
    <w:basedOn w:val="Absatz-Standardschriftart"/>
    <w:link w:val="FusszeileGalanoFett"/>
    <w:rsid w:val="000B546F"/>
    <w:rPr>
      <w:rFonts w:ascii="Galano Classic" w:hAnsi="Galano Classic"/>
      <w:b/>
      <w:bCs/>
      <w:color w:val="000000" w:themeColor="text1"/>
      <w:sz w:val="16"/>
      <w:szCs w:val="16"/>
    </w:rPr>
  </w:style>
  <w:style w:type="paragraph" w:customStyle="1" w:styleId="FusszeileGalano">
    <w:name w:val="Fusszeile Galano"/>
    <w:basedOn w:val="Standard"/>
    <w:link w:val="FusszeileGalanoZchn"/>
    <w:qFormat/>
    <w:rsid w:val="004E482B"/>
    <w:pPr>
      <w:spacing w:line="260" w:lineRule="exact"/>
    </w:pPr>
    <w:rPr>
      <w:rFonts w:ascii="Galano Classic" w:eastAsiaTheme="minorHAnsi" w:hAnsi="Galano Classic" w:cstheme="minorBidi"/>
      <w:color w:val="auto"/>
      <w:sz w:val="16"/>
      <w:szCs w:val="18"/>
      <w:lang w:eastAsia="en-US"/>
      <w14:ligatures w14:val="standardContextual"/>
      <w14:numForm w14:val="oldStyle"/>
    </w:rPr>
  </w:style>
  <w:style w:type="character" w:customStyle="1" w:styleId="FusszeileGalanoZchn">
    <w:name w:val="Fusszeile Galano Zchn"/>
    <w:basedOn w:val="Absatz-Standardschriftart"/>
    <w:link w:val="FusszeileGalano"/>
    <w:rsid w:val="004E482B"/>
    <w:rPr>
      <w:rFonts w:ascii="Galano Classic" w:eastAsiaTheme="minorHAnsi" w:hAnsi="Galano Classic" w:cstheme="minorBidi"/>
      <w:color w:val="auto"/>
      <w:sz w:val="16"/>
      <w:szCs w:val="18"/>
      <w:lang w:eastAsia="en-US"/>
      <w14:ligatures w14:val="standardContextual"/>
      <w14:numForm w14:val="oldStyle"/>
    </w:rPr>
  </w:style>
  <w:style w:type="paragraph" w:customStyle="1" w:styleId="Titel2">
    <w:name w:val="Titel 2"/>
    <w:link w:val="Titel2Zchn"/>
    <w:qFormat/>
    <w:rsid w:val="00B11A89"/>
    <w:pPr>
      <w:spacing w:line="840" w:lineRule="exact"/>
      <w:outlineLvl w:val="0"/>
    </w:pPr>
    <w:rPr>
      <w:rFonts w:asciiTheme="majorHAnsi" w:hAnsiTheme="majorHAnsi" w:cs="Segoe UI"/>
      <w:b/>
      <w:color w:val="000000" w:themeColor="text1"/>
      <w:sz w:val="68"/>
      <w:szCs w:val="68"/>
    </w:rPr>
  </w:style>
  <w:style w:type="character" w:customStyle="1" w:styleId="Titel2Zchn">
    <w:name w:val="Titel 2 Zchn"/>
    <w:basedOn w:val="Absatz-Standardschriftart"/>
    <w:link w:val="Titel2"/>
    <w:rsid w:val="00B11A89"/>
    <w:rPr>
      <w:rFonts w:asciiTheme="majorHAnsi" w:hAnsiTheme="majorHAnsi" w:cs="Segoe UI"/>
      <w:b/>
      <w:color w:val="000000" w:themeColor="text1"/>
      <w:sz w:val="68"/>
      <w:szCs w:val="68"/>
    </w:rPr>
  </w:style>
  <w:style w:type="paragraph" w:customStyle="1" w:styleId="Titel3">
    <w:name w:val="Titel 3"/>
    <w:basedOn w:val="Standard"/>
    <w:link w:val="Titel3Zchn"/>
    <w:qFormat/>
    <w:rsid w:val="004E1AAA"/>
    <w:pPr>
      <w:tabs>
        <w:tab w:val="left" w:pos="3544"/>
        <w:tab w:val="left" w:pos="5954"/>
      </w:tabs>
      <w:spacing w:line="440" w:lineRule="exact"/>
    </w:pPr>
    <w:rPr>
      <w:rFonts w:asciiTheme="majorHAnsi" w:hAnsiTheme="majorHAnsi" w:cs="Segoe UI"/>
      <w:b/>
      <w:color w:val="000000" w:themeColor="text1"/>
      <w:sz w:val="40"/>
      <w:szCs w:val="40"/>
    </w:rPr>
  </w:style>
  <w:style w:type="character" w:customStyle="1" w:styleId="Titel3Zchn">
    <w:name w:val="Titel 3 Zchn"/>
    <w:basedOn w:val="Absatz-Standardschriftart"/>
    <w:link w:val="Titel3"/>
    <w:rsid w:val="004E1AAA"/>
    <w:rPr>
      <w:rFonts w:asciiTheme="majorHAnsi" w:hAnsiTheme="majorHAnsi" w:cs="Segoe UI"/>
      <w:b/>
      <w:color w:val="000000" w:themeColor="text1"/>
      <w:sz w:val="40"/>
      <w:szCs w:val="40"/>
    </w:rPr>
  </w:style>
  <w:style w:type="paragraph" w:customStyle="1" w:styleId="Titel1">
    <w:name w:val="Titel 1"/>
    <w:link w:val="Titel1Zchn"/>
    <w:qFormat/>
    <w:rsid w:val="00B11A89"/>
    <w:pPr>
      <w:outlineLvl w:val="0"/>
    </w:pPr>
    <w:rPr>
      <w:rFonts w:asciiTheme="majorHAnsi" w:hAnsiTheme="majorHAnsi" w:cs="Segoe UI"/>
      <w:b/>
      <w:color w:val="31FF00" w:themeColor="accent1"/>
      <w:sz w:val="68"/>
      <w:szCs w:val="68"/>
    </w:rPr>
  </w:style>
  <w:style w:type="character" w:customStyle="1" w:styleId="Titel1Zchn">
    <w:name w:val="Titel 1 Zchn"/>
    <w:basedOn w:val="Titel2Zchn"/>
    <w:link w:val="Titel1"/>
    <w:rsid w:val="00B11A89"/>
    <w:rPr>
      <w:rFonts w:asciiTheme="majorHAnsi" w:hAnsiTheme="majorHAnsi" w:cs="Segoe UI"/>
      <w:b/>
      <w:color w:val="31FF00" w:themeColor="accent1"/>
      <w:sz w:val="68"/>
      <w:szCs w:val="68"/>
    </w:rPr>
  </w:style>
  <w:style w:type="paragraph" w:styleId="Verzeichnis3">
    <w:name w:val="toc 3"/>
    <w:basedOn w:val="Standard"/>
    <w:next w:val="Standard"/>
    <w:autoRedefine/>
    <w:uiPriority w:val="39"/>
    <w:unhideWhenUsed/>
    <w:rsid w:val="00A30910"/>
    <w:pPr>
      <w:spacing w:after="100"/>
      <w:ind w:left="360"/>
    </w:pPr>
  </w:style>
  <w:style w:type="paragraph" w:styleId="Listenabsatz">
    <w:name w:val="List Paragraph"/>
    <w:basedOn w:val="Standard"/>
    <w:uiPriority w:val="34"/>
    <w:rsid w:val="002113EC"/>
    <w:pPr>
      <w:ind w:left="720"/>
      <w:contextualSpacing/>
    </w:pPr>
  </w:style>
  <w:style w:type="table" w:customStyle="1" w:styleId="Tabellenraster1">
    <w:name w:val="Tabellenraster1"/>
    <w:basedOn w:val="NormaleTabelle"/>
    <w:next w:val="Tabellenraster"/>
    <w:rsid w:val="0080510C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0510C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0510C"/>
    <w:rPr>
      <w:rFonts w:ascii="Verdana" w:hAnsi="Verdana"/>
      <w:sz w:val="18"/>
    </w:rPr>
  </w:style>
  <w:style w:type="paragraph" w:customStyle="1" w:styleId="Sterne">
    <w:name w:val="Sterne"/>
    <w:basedOn w:val="Standard"/>
    <w:link w:val="SterneZchn"/>
    <w:qFormat/>
    <w:rsid w:val="00581AE5"/>
    <w:rPr>
      <w:sz w:val="28"/>
      <w:szCs w:val="36"/>
    </w:rPr>
  </w:style>
  <w:style w:type="character" w:customStyle="1" w:styleId="SterneZchn">
    <w:name w:val="Sterne Zchn"/>
    <w:basedOn w:val="Absatz-Standardschriftart"/>
    <w:link w:val="Sterne"/>
    <w:rsid w:val="00581AE5"/>
    <w:rPr>
      <w:rFonts w:ascii="Verdana" w:hAnsi="Verdana"/>
      <w:sz w:val="28"/>
      <w:szCs w:val="36"/>
    </w:rPr>
  </w:style>
  <w:style w:type="paragraph" w:styleId="Fuzeile">
    <w:name w:val="footer"/>
    <w:basedOn w:val="Standard"/>
    <w:link w:val="FuzeileZchn"/>
    <w:semiHidden/>
    <w:unhideWhenUsed/>
    <w:rsid w:val="00714D7A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semiHidden/>
    <w:rsid w:val="00714D7A"/>
    <w:rPr>
      <w:rFonts w:ascii="Verdana" w:hAnsi="Verdana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06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7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microsoft.com/office/2007/relationships/hdphoto" Target="media/hdphoto1.wdp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header" Target="header3.xml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4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6.jpeg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mailto:info@energie-netzwerk.ch?subject=Analyse%20Thermografie-Bilder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5.png"/><Relationship Id="rId27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energie-netzwerk.ch" TargetMode="External"/><Relationship Id="rId7" Type="http://schemas.openxmlformats.org/officeDocument/2006/relationships/hyperlink" Target="http://www.energie-netzwerk.ch/" TargetMode="External"/><Relationship Id="rId2" Type="http://schemas.openxmlformats.org/officeDocument/2006/relationships/hyperlink" Target="tel:+41445005757" TargetMode="External"/><Relationship Id="rId1" Type="http://schemas.openxmlformats.org/officeDocument/2006/relationships/hyperlink" Target="tel://+41445005757/" TargetMode="External"/><Relationship Id="rId6" Type="http://schemas.openxmlformats.org/officeDocument/2006/relationships/hyperlink" Target="mailto:info@energie-netzwerk.ch" TargetMode="External"/><Relationship Id="rId5" Type="http://schemas.openxmlformats.org/officeDocument/2006/relationships/hyperlink" Target="tel:+41445005757" TargetMode="External"/><Relationship Id="rId4" Type="http://schemas.openxmlformats.org/officeDocument/2006/relationships/hyperlink" Target="http://www.energie-netzwerk.ch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energie-netzwerk.ch" TargetMode="External"/><Relationship Id="rId7" Type="http://schemas.openxmlformats.org/officeDocument/2006/relationships/hyperlink" Target="http://www.energie-netzwerk.ch/" TargetMode="External"/><Relationship Id="rId2" Type="http://schemas.openxmlformats.org/officeDocument/2006/relationships/hyperlink" Target="tel:+41445005757" TargetMode="External"/><Relationship Id="rId1" Type="http://schemas.openxmlformats.org/officeDocument/2006/relationships/hyperlink" Target="tel://+41445005757/" TargetMode="External"/><Relationship Id="rId6" Type="http://schemas.openxmlformats.org/officeDocument/2006/relationships/hyperlink" Target="mailto:info@energie-netzwerk.ch" TargetMode="External"/><Relationship Id="rId5" Type="http://schemas.openxmlformats.org/officeDocument/2006/relationships/hyperlink" Target="tel:+41445005757" TargetMode="External"/><Relationship Id="rId4" Type="http://schemas.openxmlformats.org/officeDocument/2006/relationships/hyperlink" Target="http://www.energie-netzwerk.ch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ra\Energie%20Netzwerk\020%20-%20Infothek\I021%20CI%20CD%20Mastervorlagen%20Logo\01%20Mastervorlagen\24%20EN%20Berichtvorlag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5CD7CCE5AA64399A13C2A70ACA669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33DA6A-FE30-4FBD-BCF2-CF5465669813}"/>
      </w:docPartPr>
      <w:docPartBody>
        <w:p w:rsidR="009B74F0" w:rsidRDefault="009B74F0" w:rsidP="009B74F0">
          <w:pPr>
            <w:pStyle w:val="B5CD7CCE5AA64399A13C2A70ACA669456"/>
          </w:pPr>
          <w:r w:rsidRPr="00784248">
            <w:rPr>
              <w:rStyle w:val="Platzhaltertext"/>
            </w:rPr>
            <w:t>Wählen Sie ein Element aus.</w:t>
          </w:r>
        </w:p>
      </w:docPartBody>
    </w:docPart>
    <w:docPart>
      <w:docPartPr>
        <w:name w:val="EC415B1FFB0D4A3FB5AC30159BE472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BB5E11-0C42-4D80-BDA2-BA787CE304DD}"/>
      </w:docPartPr>
      <w:docPartBody>
        <w:p w:rsidR="009B74F0" w:rsidRDefault="009B74F0" w:rsidP="009B74F0">
          <w:pPr>
            <w:pStyle w:val="EC415B1FFB0D4A3FB5AC30159BE472336"/>
          </w:pPr>
          <w:r w:rsidRPr="00784248">
            <w:rPr>
              <w:rStyle w:val="Platzhaltertext"/>
            </w:rPr>
            <w:t>Wählen Sie ein Element aus.</w:t>
          </w:r>
        </w:p>
      </w:docPartBody>
    </w:docPart>
    <w:docPart>
      <w:docPartPr>
        <w:name w:val="2F59C84A2EAF41AAB3190B6059D0BEB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C0AB28-8F1C-409A-A42E-9E52C3898BDB}"/>
      </w:docPartPr>
      <w:docPartBody>
        <w:p w:rsidR="009B74F0" w:rsidRDefault="009B74F0" w:rsidP="009B74F0">
          <w:pPr>
            <w:pStyle w:val="2F59C84A2EAF41AAB3190B6059D0BEB06"/>
          </w:pPr>
          <w:r w:rsidRPr="00784248">
            <w:rPr>
              <w:rStyle w:val="Platzhaltertext"/>
            </w:rPr>
            <w:t>Wählen Sie ein Element aus.</w:t>
          </w:r>
        </w:p>
      </w:docPartBody>
    </w:docPart>
    <w:docPart>
      <w:docPartPr>
        <w:name w:val="3921C9922920490390024A4C7CFC38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D70E97-B6C4-451E-8F3E-9CBA5292BF10}"/>
      </w:docPartPr>
      <w:docPartBody>
        <w:p w:rsidR="009B74F0" w:rsidRDefault="009B74F0" w:rsidP="009B74F0">
          <w:pPr>
            <w:pStyle w:val="3921C9922920490390024A4C7CFC38DC6"/>
          </w:pPr>
          <w:r w:rsidRPr="00784248">
            <w:rPr>
              <w:rStyle w:val="Platzhaltertext"/>
            </w:rPr>
            <w:t>Wählen Sie ein Element aus.</w:t>
          </w:r>
        </w:p>
      </w:docPartBody>
    </w:docPart>
    <w:docPart>
      <w:docPartPr>
        <w:name w:val="A674EAD4984C4EB0AB251C98E91B4E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F8D65E-5B08-4EB2-BC43-218834F5D189}"/>
      </w:docPartPr>
      <w:docPartBody>
        <w:p w:rsidR="009B74F0" w:rsidRDefault="009B74F0" w:rsidP="009B74F0">
          <w:pPr>
            <w:pStyle w:val="A674EAD4984C4EB0AB251C98E91B4E616"/>
          </w:pPr>
          <w:r w:rsidRPr="00784248">
            <w:rPr>
              <w:rStyle w:val="Platzhaltertext"/>
            </w:rPr>
            <w:t>Wählen Sie ein Element aus.</w:t>
          </w:r>
        </w:p>
      </w:docPartBody>
    </w:docPart>
    <w:docPart>
      <w:docPartPr>
        <w:name w:val="28668AB65DF34004A435C0DB3EC193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2865C7-1094-4FB8-8213-0705D3094168}"/>
      </w:docPartPr>
      <w:docPartBody>
        <w:p w:rsidR="009B74F0" w:rsidRDefault="009B74F0" w:rsidP="009B74F0">
          <w:pPr>
            <w:pStyle w:val="28668AB65DF34004A435C0DB3EC193486"/>
          </w:pPr>
          <w:r w:rsidRPr="00784248">
            <w:rPr>
              <w:rStyle w:val="Platzhaltertext"/>
            </w:rPr>
            <w:t>Wählen Sie ein Element aus.</w:t>
          </w:r>
        </w:p>
      </w:docPartBody>
    </w:docPart>
    <w:docPart>
      <w:docPartPr>
        <w:name w:val="AD31FC23E17F4CE68085CE8B308A34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3FFF61-66DF-454F-94CA-78829A45E433}"/>
      </w:docPartPr>
      <w:docPartBody>
        <w:p w:rsidR="009B74F0" w:rsidRDefault="009B74F0" w:rsidP="009B74F0">
          <w:pPr>
            <w:pStyle w:val="AD31FC23E17F4CE68085CE8B308A340D6"/>
          </w:pPr>
          <w:r w:rsidRPr="00784248">
            <w:rPr>
              <w:rStyle w:val="Platzhaltertext"/>
            </w:rPr>
            <w:t>Wählen Sie ein Element aus.</w:t>
          </w:r>
        </w:p>
      </w:docPartBody>
    </w:docPart>
    <w:docPart>
      <w:docPartPr>
        <w:name w:val="86097E6BD5984F20ABD0A4EB3A738E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430BA3-5E9C-45B3-9832-83A6B3E38B20}"/>
      </w:docPartPr>
      <w:docPartBody>
        <w:p w:rsidR="009B74F0" w:rsidRDefault="009B74F0" w:rsidP="009B74F0">
          <w:pPr>
            <w:pStyle w:val="86097E6BD5984F20ABD0A4EB3A738EF46"/>
          </w:pPr>
          <w:r w:rsidRPr="00784248">
            <w:rPr>
              <w:rStyle w:val="Platzhaltertext"/>
            </w:rPr>
            <w:t>Wählen Sie ein Element aus.</w:t>
          </w:r>
        </w:p>
      </w:docPartBody>
    </w:docPart>
    <w:docPart>
      <w:docPartPr>
        <w:name w:val="68ADF1BAB88B484C9697DC67C9A4C1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C706DB-CB23-4E38-B3AA-E58AB2B95FA2}"/>
      </w:docPartPr>
      <w:docPartBody>
        <w:p w:rsidR="009B74F0" w:rsidRDefault="009B74F0" w:rsidP="009B74F0">
          <w:pPr>
            <w:pStyle w:val="68ADF1BAB88B484C9697DC67C9A4C1D66"/>
          </w:pPr>
          <w:r w:rsidRPr="00784248">
            <w:rPr>
              <w:rStyle w:val="Platzhaltertext"/>
            </w:rPr>
            <w:t>Wählen Sie ein Element aus.</w:t>
          </w:r>
        </w:p>
      </w:docPartBody>
    </w:docPart>
    <w:docPart>
      <w:docPartPr>
        <w:name w:val="E1200D698A1146CDB93C4A837EE966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90B43B-C6EE-4F88-8C93-FA24E3BA2FE0}"/>
      </w:docPartPr>
      <w:docPartBody>
        <w:p w:rsidR="009B74F0" w:rsidRDefault="009B74F0" w:rsidP="009B74F0">
          <w:pPr>
            <w:pStyle w:val="E1200D698A1146CDB93C4A837EE966596"/>
          </w:pPr>
          <w:r w:rsidRPr="00784248">
            <w:rPr>
              <w:rStyle w:val="Platzhaltertext"/>
            </w:rPr>
            <w:t>Wählen Sie ein Element aus.</w:t>
          </w:r>
        </w:p>
      </w:docPartBody>
    </w:docPart>
    <w:docPart>
      <w:docPartPr>
        <w:name w:val="F7A16E7B70C0414187CF3D6309EF97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BB1C76-BC28-4D5A-83E8-71478825CCA1}"/>
      </w:docPartPr>
      <w:docPartBody>
        <w:p w:rsidR="009B74F0" w:rsidRDefault="009B74F0" w:rsidP="009B74F0">
          <w:pPr>
            <w:pStyle w:val="F7A16E7B70C0414187CF3D6309EF97B56"/>
          </w:pPr>
          <w:r w:rsidRPr="00784248">
            <w:rPr>
              <w:rStyle w:val="Platzhaltertext"/>
            </w:rPr>
            <w:t>Wählen Sie ein Element aus.</w:t>
          </w:r>
        </w:p>
      </w:docPartBody>
    </w:docPart>
    <w:docPart>
      <w:docPartPr>
        <w:name w:val="9BB43A2BF880454F970BBC7B839B72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0D4EA3-3080-49C0-8CFF-FA8B2EF89DA3}"/>
      </w:docPartPr>
      <w:docPartBody>
        <w:p w:rsidR="009B74F0" w:rsidRDefault="009B74F0" w:rsidP="009B74F0">
          <w:pPr>
            <w:pStyle w:val="9BB43A2BF880454F970BBC7B839B72576"/>
          </w:pPr>
          <w:r w:rsidRPr="00784248">
            <w:rPr>
              <w:rStyle w:val="Platzhaltertext"/>
            </w:rPr>
            <w:t>Wählen Sie ein Element aus.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A35A2E-14AB-4F22-AADC-E6793C3FC063}"/>
      </w:docPartPr>
      <w:docPartBody>
        <w:p w:rsidR="009B74F0" w:rsidRDefault="009B74F0">
          <w:r w:rsidRPr="00D43CC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03A04CEBD194DCB961D290BF01AEB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9FD380-648B-4FA2-8A3C-6002AB2CD9B7}"/>
      </w:docPartPr>
      <w:docPartBody>
        <w:p w:rsidR="009B74F0" w:rsidRDefault="009B74F0" w:rsidP="009B74F0">
          <w:pPr>
            <w:pStyle w:val="503A04CEBD194DCB961D290BF01AEB152"/>
          </w:pPr>
          <w:r w:rsidRPr="00D43CC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B5A7242FC36488EBD61EB9DAF8719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BD24BA-9A82-4F2F-9483-F88621A6A667}"/>
      </w:docPartPr>
      <w:docPartBody>
        <w:p w:rsidR="009B74F0" w:rsidRDefault="009B74F0" w:rsidP="009B74F0">
          <w:pPr>
            <w:pStyle w:val="9B5A7242FC36488EBD61EB9DAF8719492"/>
          </w:pPr>
          <w:r w:rsidRPr="00D43CC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C3A4BBA88654434A790C299F80592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20CC26-B2AB-449E-8C5F-91E3C97B3B23}"/>
      </w:docPartPr>
      <w:docPartBody>
        <w:p w:rsidR="009B74F0" w:rsidRDefault="009B74F0" w:rsidP="009B74F0">
          <w:pPr>
            <w:pStyle w:val="6C3A4BBA88654434A790C299F80592132"/>
          </w:pPr>
          <w:r w:rsidRPr="00D43CC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38F2A8DC9D248729AC57DFD502A91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41DBA2-EA75-4C79-B910-152B1E833B1F}"/>
      </w:docPartPr>
      <w:docPartBody>
        <w:p w:rsidR="009B74F0" w:rsidRDefault="009B74F0" w:rsidP="009B74F0">
          <w:pPr>
            <w:pStyle w:val="338F2A8DC9D248729AC57DFD502A91EE2"/>
          </w:pPr>
          <w:r w:rsidRPr="00D43CC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942C19FB4804E4EA51638FAAAA69D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2DD33A-92AC-41D7-A4EC-0B2F994F8C55}"/>
      </w:docPartPr>
      <w:docPartBody>
        <w:p w:rsidR="009B74F0" w:rsidRDefault="009B74F0" w:rsidP="009B74F0">
          <w:pPr>
            <w:pStyle w:val="A942C19FB4804E4EA51638FAAAA69D962"/>
          </w:pPr>
          <w:r w:rsidRPr="00D43CC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2649AEA672149C796F4838A7D0BAF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A1B836-6CF7-402C-A471-352571A00C0E}"/>
      </w:docPartPr>
      <w:docPartBody>
        <w:p w:rsidR="009B74F0" w:rsidRDefault="009B74F0" w:rsidP="009B74F0">
          <w:pPr>
            <w:pStyle w:val="A2649AEA672149C796F4838A7D0BAFDA2"/>
          </w:pPr>
          <w:r w:rsidRPr="00D43CC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81B4E2E00054F609B62B3B9DC5458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DF7089-B0CA-48BE-910C-AE2EF4A7D624}"/>
      </w:docPartPr>
      <w:docPartBody>
        <w:p w:rsidR="009B74F0" w:rsidRDefault="009B74F0" w:rsidP="009B74F0">
          <w:pPr>
            <w:pStyle w:val="C81B4E2E00054F609B62B3B9DC5458D52"/>
          </w:pPr>
          <w:r w:rsidRPr="00D43CC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9EFAFE3AB814E82A2A17ED7DD6CC3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AB180A-26F3-4D68-990F-CD9E2A6FE9BD}"/>
      </w:docPartPr>
      <w:docPartBody>
        <w:p w:rsidR="009B74F0" w:rsidRDefault="009B74F0" w:rsidP="009B74F0">
          <w:pPr>
            <w:pStyle w:val="29EFAFE3AB814E82A2A17ED7DD6CC32B2"/>
          </w:pPr>
          <w:r w:rsidRPr="00D43CC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27F08DF582341319F4C6C9BFBC92D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919AE8-5489-4373-9750-C2FE9194BEAC}"/>
      </w:docPartPr>
      <w:docPartBody>
        <w:p w:rsidR="009B74F0" w:rsidRDefault="009B74F0" w:rsidP="009B74F0">
          <w:pPr>
            <w:pStyle w:val="027F08DF582341319F4C6C9BFBC92D062"/>
          </w:pPr>
          <w:r w:rsidRPr="00D43CC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ADA8B8542024CA5AA47F8A8D65A7A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30D1F8-B3C1-4CEB-B16A-27E659D17D20}"/>
      </w:docPartPr>
      <w:docPartBody>
        <w:p w:rsidR="009B74F0" w:rsidRDefault="009B74F0" w:rsidP="009B74F0">
          <w:pPr>
            <w:pStyle w:val="1ADA8B8542024CA5AA47F8A8D65A7AD22"/>
          </w:pPr>
          <w:r w:rsidRPr="00D43CC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8432D08388A478C82D6381DCE7845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26D261-02CB-491B-9981-A2E26189AD39}"/>
      </w:docPartPr>
      <w:docPartBody>
        <w:p w:rsidR="009B74F0" w:rsidRDefault="009B74F0" w:rsidP="009B74F0">
          <w:pPr>
            <w:pStyle w:val="A8432D08388A478C82D6381DCE78458D2"/>
          </w:pPr>
          <w:r w:rsidRPr="00D43CC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FEBC65C154A4CB6885163ED2C43EF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40A320-42B9-463E-BE8E-3B2BB86599A2}"/>
      </w:docPartPr>
      <w:docPartBody>
        <w:p w:rsidR="009B74F0" w:rsidRDefault="009B74F0" w:rsidP="009B74F0">
          <w:pPr>
            <w:pStyle w:val="BFEBC65C154A4CB6885163ED2C43EF8A1"/>
          </w:pPr>
          <w:r w:rsidRPr="00D43CCA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DA6B7F67F40D4D2CAA87775C5C09DE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706A8C-E0A1-4620-BDDE-4B2E16A903DE}"/>
      </w:docPartPr>
      <w:docPartBody>
        <w:p w:rsidR="009B74F0" w:rsidRDefault="009B74F0" w:rsidP="009B74F0">
          <w:pPr>
            <w:pStyle w:val="DA6B7F67F40D4D2CAA87775C5C09DE3D1"/>
          </w:pPr>
          <w:r w:rsidRPr="00D43CC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DF07EDE5B3044B7AFBA3F7FEBCD0F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91F9C3-B7C2-4B93-9280-9B60992A4BF9}"/>
      </w:docPartPr>
      <w:docPartBody>
        <w:p w:rsidR="009B74F0" w:rsidRDefault="009B74F0" w:rsidP="009B74F0">
          <w:pPr>
            <w:pStyle w:val="9DF07EDE5B3044B7AFBA3F7FEBCD0F911"/>
          </w:pPr>
          <w:r w:rsidRPr="00D43CC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3080D958C204C088B4A1CB9EA3BBE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F15676-3AC7-4890-8259-9653FF3D6F4F}"/>
      </w:docPartPr>
      <w:docPartBody>
        <w:p w:rsidR="009B74F0" w:rsidRDefault="009B74F0" w:rsidP="009B74F0">
          <w:pPr>
            <w:pStyle w:val="B3080D958C204C088B4A1CB9EA3BBEAF1"/>
          </w:pPr>
          <w:r w:rsidRPr="00D43CCA">
            <w:rPr>
              <w:rStyle w:val="Platzhaltertext"/>
            </w:rPr>
            <w:t>Wählen Sie ein Element aus.</w:t>
          </w:r>
        </w:p>
      </w:docPartBody>
    </w:docPart>
    <w:docPart>
      <w:docPartPr>
        <w:name w:val="F5723CB82E154A489EC160C2F8A52E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32D64B-C890-44EE-BB0E-2EFAE450FE6C}"/>
      </w:docPartPr>
      <w:docPartBody>
        <w:p w:rsidR="009B74F0" w:rsidRDefault="009B74F0" w:rsidP="009B74F0">
          <w:pPr>
            <w:pStyle w:val="F5723CB82E154A489EC160C2F8A52E6F1"/>
          </w:pPr>
          <w:r w:rsidRPr="00D43CCA">
            <w:rPr>
              <w:rStyle w:val="Platzhaltertext"/>
            </w:rPr>
            <w:t>Wählen Sie ein Element aus.</w:t>
          </w:r>
        </w:p>
      </w:docPartBody>
    </w:docPart>
    <w:docPart>
      <w:docPartPr>
        <w:name w:val="45AE1DDB2F0B4F66A7593E205EF782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C6E330-0A22-40A2-9BEE-9E6E7802E0EA}"/>
      </w:docPartPr>
      <w:docPartBody>
        <w:p w:rsidR="009B74F0" w:rsidRDefault="009B74F0" w:rsidP="009B74F0">
          <w:pPr>
            <w:pStyle w:val="45AE1DDB2F0B4F66A7593E205EF782D1"/>
          </w:pPr>
          <w:r w:rsidRPr="00D43CCA">
            <w:rPr>
              <w:rStyle w:val="Platzhaltertext"/>
            </w:rPr>
            <w:t>Wählen Sie ein Element aus.</w:t>
          </w:r>
        </w:p>
      </w:docPartBody>
    </w:docPart>
    <w:docPart>
      <w:docPartPr>
        <w:name w:val="F244AA01AFF44CDAA31BA5C0BD0610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5884B1-9F1E-444C-B23C-07DFA334C952}"/>
      </w:docPartPr>
      <w:docPartBody>
        <w:p w:rsidR="009B74F0" w:rsidRDefault="009B74F0" w:rsidP="009B74F0">
          <w:pPr>
            <w:pStyle w:val="F244AA01AFF44CDAA31BA5C0BD061031"/>
          </w:pPr>
          <w:r w:rsidRPr="00D43CC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001B07E9AC54185AE63F14CB57875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0A350F-AE68-453A-B401-EE8C5276275E}"/>
      </w:docPartPr>
      <w:docPartBody>
        <w:p w:rsidR="009B74F0" w:rsidRDefault="009B74F0" w:rsidP="009B74F0">
          <w:pPr>
            <w:pStyle w:val="4001B07E9AC54185AE63F14CB57875D8"/>
          </w:pPr>
          <w:r>
            <w:rPr>
              <w:rStyle w:val="Platzhaltertext"/>
            </w:rPr>
            <w:t>Weshalb möchten sie, dass wir ihre Bilder auswerten? Haben sie Fehler oder Auffälligkeiten an der Photovoltaik-Anlage festgestellt?</w:t>
          </w:r>
        </w:p>
      </w:docPartBody>
    </w:docPart>
    <w:docPart>
      <w:docPartPr>
        <w:name w:val="80B96B4A73424DCDA71C07E38BDBAB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4BF044-3C73-43D4-A29A-72BA9070BF1B}"/>
      </w:docPartPr>
      <w:docPartBody>
        <w:p w:rsidR="009B74F0" w:rsidRDefault="009B74F0" w:rsidP="009B74F0">
          <w:pPr>
            <w:pStyle w:val="80B96B4A73424DCDA71C07E38BDBABF0"/>
          </w:pPr>
          <w:r w:rsidRPr="00D43CCA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AB43D4169E534B7F842E1063BE9458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865C6C-FE95-453D-953D-ED56BBEDCE38}"/>
      </w:docPartPr>
      <w:docPartBody>
        <w:p w:rsidR="009B74F0" w:rsidRDefault="009B74F0" w:rsidP="009B74F0">
          <w:pPr>
            <w:pStyle w:val="AB43D4169E534B7F842E1063BE945888"/>
          </w:pPr>
          <w:r w:rsidRPr="00D43CC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97DA1B3533D41828D167EEFDBC3D2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0F616A-113D-46BB-8EF1-2303FC911BA4}"/>
      </w:docPartPr>
      <w:docPartBody>
        <w:p w:rsidR="009B74F0" w:rsidRDefault="009B74F0" w:rsidP="009B74F0">
          <w:pPr>
            <w:pStyle w:val="C97DA1B3533D41828D167EEFDBC3D2D6"/>
          </w:pPr>
          <w:r w:rsidRPr="00D43CC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B3389493E3E4DCDAD0FFDE779B8AB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C87D78-3E53-412F-92FB-0C2F9B522C3B}"/>
      </w:docPartPr>
      <w:docPartBody>
        <w:p w:rsidR="009B74F0" w:rsidRDefault="009B74F0" w:rsidP="009B74F0">
          <w:pPr>
            <w:pStyle w:val="AB3389493E3E4DCDAD0FFDE779B8AB92"/>
          </w:pPr>
          <w:r w:rsidRPr="00D43CC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CFE4D1A3F5B44ED91F60F13DBA788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8F9440-3E7C-434A-9C1C-1213065C1929}"/>
      </w:docPartPr>
      <w:docPartBody>
        <w:p w:rsidR="009B74F0" w:rsidRDefault="009B74F0" w:rsidP="009B74F0">
          <w:pPr>
            <w:pStyle w:val="9CFE4D1A3F5B44ED91F60F13DBA78876"/>
          </w:pPr>
          <w:r w:rsidRPr="00D43CCA">
            <w:rPr>
              <w:rStyle w:val="Platzhaltertext"/>
            </w:rPr>
            <w:t>Wählen Sie ein Element aus.</w:t>
          </w:r>
        </w:p>
      </w:docPartBody>
    </w:docPart>
    <w:docPart>
      <w:docPartPr>
        <w:name w:val="21E0B4CBF5574E3084645563B0C343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B889BE-B9CA-4B00-99DF-E2E34362F4AD}"/>
      </w:docPartPr>
      <w:docPartBody>
        <w:p w:rsidR="009B74F0" w:rsidRDefault="009B74F0" w:rsidP="009B74F0">
          <w:pPr>
            <w:pStyle w:val="21E0B4CBF5574E3084645563B0C34323"/>
          </w:pPr>
          <w:r w:rsidRPr="00D43CC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1A0CF8112FC42FBA1DF18037622C7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7994EB-C2B8-44A6-939A-AD1355B97907}"/>
      </w:docPartPr>
      <w:docPartBody>
        <w:p w:rsidR="009B74F0" w:rsidRDefault="009B74F0" w:rsidP="009B74F0">
          <w:pPr>
            <w:pStyle w:val="A1A0CF8112FC42FBA1DF18037622C732"/>
          </w:pPr>
          <w:r w:rsidRPr="00D43CCA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lano Classic Light">
    <w:panose1 w:val="000004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entennialLTStd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alano Classic">
    <w:altName w:val="Calibri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4F0"/>
    <w:rsid w:val="00012560"/>
    <w:rsid w:val="000259AB"/>
    <w:rsid w:val="003E5A9B"/>
    <w:rsid w:val="004826BC"/>
    <w:rsid w:val="006D0284"/>
    <w:rsid w:val="00801E38"/>
    <w:rsid w:val="00822D48"/>
    <w:rsid w:val="009B74F0"/>
    <w:rsid w:val="00B22430"/>
    <w:rsid w:val="00BE4820"/>
    <w:rsid w:val="00E500C9"/>
    <w:rsid w:val="00F72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uiPriority w:val="99"/>
    <w:semiHidden/>
    <w:rsid w:val="00822D48"/>
    <w:rPr>
      <w:color w:val="808080"/>
    </w:rPr>
  </w:style>
  <w:style w:type="paragraph" w:customStyle="1" w:styleId="503A04CEBD194DCB961D290BF01AEB152">
    <w:name w:val="503A04CEBD194DCB961D290BF01AEB152"/>
    <w:rsid w:val="009B74F0"/>
    <w:pPr>
      <w:spacing w:after="0" w:line="240" w:lineRule="exact"/>
    </w:pPr>
    <w:rPr>
      <w:rFonts w:ascii="Verdana" w:eastAsia="MS Mincho" w:hAnsi="Verdana" w:cs="Arial"/>
      <w:color w:val="000000"/>
      <w:kern w:val="0"/>
      <w:sz w:val="18"/>
      <w:szCs w:val="22"/>
      <w14:ligatures w14:val="none"/>
      <w14:numSpacing w14:val="tabular"/>
    </w:rPr>
  </w:style>
  <w:style w:type="paragraph" w:customStyle="1" w:styleId="9B5A7242FC36488EBD61EB9DAF8719492">
    <w:name w:val="9B5A7242FC36488EBD61EB9DAF8719492"/>
    <w:rsid w:val="009B74F0"/>
    <w:pPr>
      <w:spacing w:after="0" w:line="240" w:lineRule="exact"/>
    </w:pPr>
    <w:rPr>
      <w:rFonts w:ascii="Verdana" w:eastAsia="MS Mincho" w:hAnsi="Verdana" w:cs="Arial"/>
      <w:color w:val="000000"/>
      <w:kern w:val="0"/>
      <w:sz w:val="18"/>
      <w:szCs w:val="22"/>
      <w14:ligatures w14:val="none"/>
      <w14:numSpacing w14:val="tabular"/>
    </w:rPr>
  </w:style>
  <w:style w:type="paragraph" w:customStyle="1" w:styleId="6C3A4BBA88654434A790C299F80592132">
    <w:name w:val="6C3A4BBA88654434A790C299F80592132"/>
    <w:rsid w:val="009B74F0"/>
    <w:pPr>
      <w:spacing w:after="0" w:line="240" w:lineRule="exact"/>
    </w:pPr>
    <w:rPr>
      <w:rFonts w:ascii="Verdana" w:eastAsia="MS Mincho" w:hAnsi="Verdana" w:cs="Arial"/>
      <w:color w:val="000000"/>
      <w:kern w:val="0"/>
      <w:sz w:val="18"/>
      <w:szCs w:val="22"/>
      <w14:ligatures w14:val="none"/>
      <w14:numSpacing w14:val="tabular"/>
    </w:rPr>
  </w:style>
  <w:style w:type="paragraph" w:customStyle="1" w:styleId="338F2A8DC9D248729AC57DFD502A91EE2">
    <w:name w:val="338F2A8DC9D248729AC57DFD502A91EE2"/>
    <w:rsid w:val="009B74F0"/>
    <w:pPr>
      <w:spacing w:after="0" w:line="240" w:lineRule="exact"/>
    </w:pPr>
    <w:rPr>
      <w:rFonts w:ascii="Verdana" w:eastAsia="MS Mincho" w:hAnsi="Verdana" w:cs="Arial"/>
      <w:color w:val="000000"/>
      <w:kern w:val="0"/>
      <w:sz w:val="18"/>
      <w:szCs w:val="22"/>
      <w14:ligatures w14:val="none"/>
      <w14:numSpacing w14:val="tabular"/>
    </w:rPr>
  </w:style>
  <w:style w:type="paragraph" w:customStyle="1" w:styleId="A942C19FB4804E4EA51638FAAAA69D962">
    <w:name w:val="A942C19FB4804E4EA51638FAAAA69D962"/>
    <w:rsid w:val="009B74F0"/>
    <w:pPr>
      <w:spacing w:after="0" w:line="240" w:lineRule="exact"/>
    </w:pPr>
    <w:rPr>
      <w:rFonts w:ascii="Verdana" w:eastAsia="MS Mincho" w:hAnsi="Verdana" w:cs="Arial"/>
      <w:color w:val="000000"/>
      <w:kern w:val="0"/>
      <w:sz w:val="18"/>
      <w:szCs w:val="22"/>
      <w14:ligatures w14:val="none"/>
      <w14:numSpacing w14:val="tabular"/>
    </w:rPr>
  </w:style>
  <w:style w:type="paragraph" w:customStyle="1" w:styleId="A2649AEA672149C796F4838A7D0BAFDA2">
    <w:name w:val="A2649AEA672149C796F4838A7D0BAFDA2"/>
    <w:rsid w:val="009B74F0"/>
    <w:pPr>
      <w:spacing w:after="0" w:line="240" w:lineRule="exact"/>
    </w:pPr>
    <w:rPr>
      <w:rFonts w:ascii="Verdana" w:eastAsia="MS Mincho" w:hAnsi="Verdana" w:cs="Arial"/>
      <w:color w:val="000000"/>
      <w:kern w:val="0"/>
      <w:sz w:val="18"/>
      <w:szCs w:val="22"/>
      <w14:ligatures w14:val="none"/>
      <w14:numSpacing w14:val="tabular"/>
    </w:rPr>
  </w:style>
  <w:style w:type="paragraph" w:customStyle="1" w:styleId="BFEBC65C154A4CB6885163ED2C43EF8A1">
    <w:name w:val="BFEBC65C154A4CB6885163ED2C43EF8A1"/>
    <w:rsid w:val="009B74F0"/>
    <w:pPr>
      <w:spacing w:after="0" w:line="240" w:lineRule="exact"/>
    </w:pPr>
    <w:rPr>
      <w:rFonts w:ascii="Verdana" w:eastAsia="MS Mincho" w:hAnsi="Verdana" w:cs="Arial"/>
      <w:color w:val="000000"/>
      <w:kern w:val="0"/>
      <w:sz w:val="18"/>
      <w:szCs w:val="22"/>
      <w14:ligatures w14:val="none"/>
      <w14:numSpacing w14:val="tabular"/>
    </w:rPr>
  </w:style>
  <w:style w:type="paragraph" w:customStyle="1" w:styleId="C81B4E2E00054F609B62B3B9DC5458D52">
    <w:name w:val="C81B4E2E00054F609B62B3B9DC5458D52"/>
    <w:rsid w:val="009B74F0"/>
    <w:pPr>
      <w:spacing w:after="0" w:line="240" w:lineRule="exact"/>
    </w:pPr>
    <w:rPr>
      <w:rFonts w:ascii="Verdana" w:eastAsia="MS Mincho" w:hAnsi="Verdana" w:cs="Arial"/>
      <w:color w:val="000000"/>
      <w:kern w:val="0"/>
      <w:sz w:val="18"/>
      <w:szCs w:val="22"/>
      <w14:ligatures w14:val="none"/>
      <w14:numSpacing w14:val="tabular"/>
    </w:rPr>
  </w:style>
  <w:style w:type="paragraph" w:customStyle="1" w:styleId="29EFAFE3AB814E82A2A17ED7DD6CC32B2">
    <w:name w:val="29EFAFE3AB814E82A2A17ED7DD6CC32B2"/>
    <w:rsid w:val="009B74F0"/>
    <w:pPr>
      <w:spacing w:after="0" w:line="240" w:lineRule="exact"/>
    </w:pPr>
    <w:rPr>
      <w:rFonts w:ascii="Verdana" w:eastAsia="MS Mincho" w:hAnsi="Verdana" w:cs="Arial"/>
      <w:color w:val="000000"/>
      <w:kern w:val="0"/>
      <w:sz w:val="18"/>
      <w:szCs w:val="22"/>
      <w14:ligatures w14:val="none"/>
      <w14:numSpacing w14:val="tabular"/>
    </w:rPr>
  </w:style>
  <w:style w:type="paragraph" w:customStyle="1" w:styleId="027F08DF582341319F4C6C9BFBC92D062">
    <w:name w:val="027F08DF582341319F4C6C9BFBC92D062"/>
    <w:rsid w:val="009B74F0"/>
    <w:pPr>
      <w:spacing w:after="0" w:line="240" w:lineRule="exact"/>
    </w:pPr>
    <w:rPr>
      <w:rFonts w:ascii="Verdana" w:eastAsia="MS Mincho" w:hAnsi="Verdana" w:cs="Arial"/>
      <w:color w:val="000000"/>
      <w:kern w:val="0"/>
      <w:sz w:val="18"/>
      <w:szCs w:val="22"/>
      <w14:ligatures w14:val="none"/>
      <w14:numSpacing w14:val="tabular"/>
    </w:rPr>
  </w:style>
  <w:style w:type="paragraph" w:customStyle="1" w:styleId="1ADA8B8542024CA5AA47F8A8D65A7AD22">
    <w:name w:val="1ADA8B8542024CA5AA47F8A8D65A7AD22"/>
    <w:rsid w:val="009B74F0"/>
    <w:pPr>
      <w:spacing w:after="0" w:line="240" w:lineRule="exact"/>
    </w:pPr>
    <w:rPr>
      <w:rFonts w:ascii="Verdana" w:eastAsia="MS Mincho" w:hAnsi="Verdana" w:cs="Arial"/>
      <w:color w:val="000000"/>
      <w:kern w:val="0"/>
      <w:sz w:val="18"/>
      <w:szCs w:val="22"/>
      <w14:ligatures w14:val="none"/>
      <w14:numSpacing w14:val="tabular"/>
    </w:rPr>
  </w:style>
  <w:style w:type="paragraph" w:customStyle="1" w:styleId="A8432D08388A478C82D6381DCE78458D2">
    <w:name w:val="A8432D08388A478C82D6381DCE78458D2"/>
    <w:rsid w:val="009B74F0"/>
    <w:pPr>
      <w:spacing w:after="0" w:line="240" w:lineRule="exact"/>
    </w:pPr>
    <w:rPr>
      <w:rFonts w:ascii="Verdana" w:eastAsia="MS Mincho" w:hAnsi="Verdana" w:cs="Arial"/>
      <w:color w:val="000000"/>
      <w:kern w:val="0"/>
      <w:sz w:val="18"/>
      <w:szCs w:val="22"/>
      <w14:ligatures w14:val="none"/>
      <w14:numSpacing w14:val="tabular"/>
    </w:rPr>
  </w:style>
  <w:style w:type="paragraph" w:customStyle="1" w:styleId="DA6B7F67F40D4D2CAA87775C5C09DE3D1">
    <w:name w:val="DA6B7F67F40D4D2CAA87775C5C09DE3D1"/>
    <w:rsid w:val="009B74F0"/>
    <w:pPr>
      <w:spacing w:after="0" w:line="240" w:lineRule="exact"/>
    </w:pPr>
    <w:rPr>
      <w:rFonts w:ascii="Verdana" w:eastAsia="MS Mincho" w:hAnsi="Verdana" w:cs="Arial"/>
      <w:color w:val="000000"/>
      <w:kern w:val="0"/>
      <w:sz w:val="18"/>
      <w:szCs w:val="22"/>
      <w14:ligatures w14:val="none"/>
      <w14:numSpacing w14:val="tabular"/>
    </w:rPr>
  </w:style>
  <w:style w:type="paragraph" w:customStyle="1" w:styleId="9DF07EDE5B3044B7AFBA3F7FEBCD0F911">
    <w:name w:val="9DF07EDE5B3044B7AFBA3F7FEBCD0F911"/>
    <w:rsid w:val="009B74F0"/>
    <w:pPr>
      <w:spacing w:after="0" w:line="240" w:lineRule="exact"/>
    </w:pPr>
    <w:rPr>
      <w:rFonts w:ascii="Verdana" w:eastAsia="MS Mincho" w:hAnsi="Verdana" w:cs="Arial"/>
      <w:color w:val="000000"/>
      <w:kern w:val="0"/>
      <w:sz w:val="18"/>
      <w:szCs w:val="22"/>
      <w14:ligatures w14:val="none"/>
      <w14:numSpacing w14:val="tabular"/>
    </w:rPr>
  </w:style>
  <w:style w:type="paragraph" w:customStyle="1" w:styleId="B3080D958C204C088B4A1CB9EA3BBEAF1">
    <w:name w:val="B3080D958C204C088B4A1CB9EA3BBEAF1"/>
    <w:rsid w:val="009B74F0"/>
    <w:pPr>
      <w:spacing w:after="0" w:line="240" w:lineRule="exact"/>
    </w:pPr>
    <w:rPr>
      <w:rFonts w:ascii="Verdana" w:eastAsia="MS Mincho" w:hAnsi="Verdana" w:cs="Arial"/>
      <w:color w:val="000000"/>
      <w:kern w:val="0"/>
      <w:sz w:val="18"/>
      <w:szCs w:val="22"/>
      <w14:ligatures w14:val="none"/>
      <w14:numSpacing w14:val="tabular"/>
    </w:rPr>
  </w:style>
  <w:style w:type="paragraph" w:customStyle="1" w:styleId="45AE1DDB2F0B4F66A7593E205EF782D1">
    <w:name w:val="45AE1DDB2F0B4F66A7593E205EF782D1"/>
    <w:rsid w:val="009B74F0"/>
    <w:pPr>
      <w:spacing w:after="0" w:line="240" w:lineRule="exact"/>
    </w:pPr>
    <w:rPr>
      <w:rFonts w:ascii="Verdana" w:eastAsia="MS Mincho" w:hAnsi="Verdana" w:cs="Arial"/>
      <w:color w:val="000000"/>
      <w:kern w:val="0"/>
      <w:sz w:val="18"/>
      <w:szCs w:val="22"/>
      <w14:ligatures w14:val="none"/>
      <w14:numSpacing w14:val="tabular"/>
    </w:rPr>
  </w:style>
  <w:style w:type="paragraph" w:customStyle="1" w:styleId="F5723CB82E154A489EC160C2F8A52E6F1">
    <w:name w:val="F5723CB82E154A489EC160C2F8A52E6F1"/>
    <w:rsid w:val="009B74F0"/>
    <w:pPr>
      <w:spacing w:after="0" w:line="240" w:lineRule="exact"/>
    </w:pPr>
    <w:rPr>
      <w:rFonts w:ascii="Verdana" w:eastAsia="MS Mincho" w:hAnsi="Verdana" w:cs="Arial"/>
      <w:color w:val="000000"/>
      <w:kern w:val="0"/>
      <w:sz w:val="18"/>
      <w:szCs w:val="22"/>
      <w14:ligatures w14:val="none"/>
      <w14:numSpacing w14:val="tabular"/>
    </w:rPr>
  </w:style>
  <w:style w:type="paragraph" w:customStyle="1" w:styleId="F244AA01AFF44CDAA31BA5C0BD061031">
    <w:name w:val="F244AA01AFF44CDAA31BA5C0BD061031"/>
    <w:rsid w:val="009B74F0"/>
    <w:pPr>
      <w:spacing w:after="0" w:line="240" w:lineRule="exact"/>
    </w:pPr>
    <w:rPr>
      <w:rFonts w:ascii="Verdana" w:eastAsia="MS Mincho" w:hAnsi="Verdana" w:cs="Arial"/>
      <w:color w:val="000000"/>
      <w:kern w:val="0"/>
      <w:sz w:val="18"/>
      <w:szCs w:val="22"/>
      <w14:ligatures w14:val="none"/>
      <w14:numSpacing w14:val="tabular"/>
    </w:rPr>
  </w:style>
  <w:style w:type="paragraph" w:customStyle="1" w:styleId="4001B07E9AC54185AE63F14CB57875D8">
    <w:name w:val="4001B07E9AC54185AE63F14CB57875D8"/>
    <w:rsid w:val="009B74F0"/>
    <w:pPr>
      <w:spacing w:after="0" w:line="240" w:lineRule="exact"/>
    </w:pPr>
    <w:rPr>
      <w:rFonts w:ascii="Verdana" w:eastAsia="MS Mincho" w:hAnsi="Verdana" w:cs="Arial"/>
      <w:color w:val="000000"/>
      <w:kern w:val="0"/>
      <w:sz w:val="18"/>
      <w:szCs w:val="22"/>
      <w14:ligatures w14:val="none"/>
      <w14:numSpacing w14:val="tabular"/>
    </w:rPr>
  </w:style>
  <w:style w:type="paragraph" w:customStyle="1" w:styleId="B5CD7CCE5AA64399A13C2A70ACA669456">
    <w:name w:val="B5CD7CCE5AA64399A13C2A70ACA669456"/>
    <w:rsid w:val="009B74F0"/>
    <w:pPr>
      <w:spacing w:after="60" w:line="240" w:lineRule="auto"/>
    </w:pPr>
    <w:rPr>
      <w:rFonts w:ascii="Verdana" w:eastAsia="MS Mincho" w:hAnsi="Verdana" w:cs="Arial"/>
      <w:i/>
      <w:iCs/>
      <w:color w:val="262626" w:themeColor="text1" w:themeTint="D9"/>
      <w:kern w:val="0"/>
      <w:sz w:val="18"/>
      <w:szCs w:val="18"/>
      <w14:ligatures w14:val="none"/>
      <w14:numSpacing w14:val="tabular"/>
    </w:rPr>
  </w:style>
  <w:style w:type="paragraph" w:customStyle="1" w:styleId="EC415B1FFB0D4A3FB5AC30159BE472336">
    <w:name w:val="EC415B1FFB0D4A3FB5AC30159BE472336"/>
    <w:rsid w:val="009B74F0"/>
    <w:pPr>
      <w:spacing w:after="60" w:line="240" w:lineRule="auto"/>
    </w:pPr>
    <w:rPr>
      <w:rFonts w:ascii="Verdana" w:eastAsia="MS Mincho" w:hAnsi="Verdana" w:cs="Arial"/>
      <w:i/>
      <w:iCs/>
      <w:color w:val="262626" w:themeColor="text1" w:themeTint="D9"/>
      <w:kern w:val="0"/>
      <w:sz w:val="18"/>
      <w:szCs w:val="18"/>
      <w14:ligatures w14:val="none"/>
      <w14:numSpacing w14:val="tabular"/>
    </w:rPr>
  </w:style>
  <w:style w:type="paragraph" w:customStyle="1" w:styleId="2F59C84A2EAF41AAB3190B6059D0BEB06">
    <w:name w:val="2F59C84A2EAF41AAB3190B6059D0BEB06"/>
    <w:rsid w:val="009B74F0"/>
    <w:pPr>
      <w:spacing w:after="60" w:line="240" w:lineRule="auto"/>
    </w:pPr>
    <w:rPr>
      <w:rFonts w:ascii="Verdana" w:eastAsia="MS Mincho" w:hAnsi="Verdana" w:cs="Arial"/>
      <w:i/>
      <w:iCs/>
      <w:color w:val="262626" w:themeColor="text1" w:themeTint="D9"/>
      <w:kern w:val="0"/>
      <w:sz w:val="18"/>
      <w:szCs w:val="18"/>
      <w14:ligatures w14:val="none"/>
      <w14:numSpacing w14:val="tabular"/>
    </w:rPr>
  </w:style>
  <w:style w:type="paragraph" w:customStyle="1" w:styleId="3921C9922920490390024A4C7CFC38DC6">
    <w:name w:val="3921C9922920490390024A4C7CFC38DC6"/>
    <w:rsid w:val="009B74F0"/>
    <w:pPr>
      <w:spacing w:after="0" w:line="240" w:lineRule="exact"/>
    </w:pPr>
    <w:rPr>
      <w:rFonts w:ascii="Verdana" w:eastAsia="MS Mincho" w:hAnsi="Verdana" w:cs="Arial"/>
      <w:color w:val="000000"/>
      <w:kern w:val="0"/>
      <w:sz w:val="18"/>
      <w:szCs w:val="22"/>
      <w14:ligatures w14:val="none"/>
      <w14:numSpacing w14:val="tabular"/>
    </w:rPr>
  </w:style>
  <w:style w:type="paragraph" w:customStyle="1" w:styleId="A674EAD4984C4EB0AB251C98E91B4E616">
    <w:name w:val="A674EAD4984C4EB0AB251C98E91B4E616"/>
    <w:rsid w:val="009B74F0"/>
    <w:pPr>
      <w:spacing w:after="0" w:line="240" w:lineRule="exact"/>
    </w:pPr>
    <w:rPr>
      <w:rFonts w:ascii="Verdana" w:eastAsia="MS Mincho" w:hAnsi="Verdana" w:cs="Arial"/>
      <w:color w:val="000000"/>
      <w:kern w:val="0"/>
      <w:sz w:val="18"/>
      <w:szCs w:val="22"/>
      <w14:ligatures w14:val="none"/>
      <w14:numSpacing w14:val="tabular"/>
    </w:rPr>
  </w:style>
  <w:style w:type="paragraph" w:customStyle="1" w:styleId="28668AB65DF34004A435C0DB3EC193486">
    <w:name w:val="28668AB65DF34004A435C0DB3EC193486"/>
    <w:rsid w:val="009B74F0"/>
    <w:pPr>
      <w:spacing w:after="0" w:line="240" w:lineRule="exact"/>
    </w:pPr>
    <w:rPr>
      <w:rFonts w:ascii="Verdana" w:eastAsia="MS Mincho" w:hAnsi="Verdana" w:cs="Arial"/>
      <w:color w:val="000000"/>
      <w:kern w:val="0"/>
      <w:sz w:val="18"/>
      <w:szCs w:val="22"/>
      <w14:ligatures w14:val="none"/>
      <w14:numSpacing w14:val="tabular"/>
    </w:rPr>
  </w:style>
  <w:style w:type="paragraph" w:customStyle="1" w:styleId="AD31FC23E17F4CE68085CE8B308A340D6">
    <w:name w:val="AD31FC23E17F4CE68085CE8B308A340D6"/>
    <w:rsid w:val="009B74F0"/>
    <w:pPr>
      <w:spacing w:after="0" w:line="240" w:lineRule="exact"/>
    </w:pPr>
    <w:rPr>
      <w:rFonts w:ascii="Verdana" w:eastAsia="MS Mincho" w:hAnsi="Verdana" w:cs="Arial"/>
      <w:color w:val="000000"/>
      <w:kern w:val="0"/>
      <w:sz w:val="18"/>
      <w:szCs w:val="22"/>
      <w14:ligatures w14:val="none"/>
      <w14:numSpacing w14:val="tabular"/>
    </w:rPr>
  </w:style>
  <w:style w:type="paragraph" w:customStyle="1" w:styleId="86097E6BD5984F20ABD0A4EB3A738EF46">
    <w:name w:val="86097E6BD5984F20ABD0A4EB3A738EF46"/>
    <w:rsid w:val="009B74F0"/>
    <w:pPr>
      <w:spacing w:after="0" w:line="240" w:lineRule="exact"/>
    </w:pPr>
    <w:rPr>
      <w:rFonts w:ascii="Verdana" w:eastAsia="MS Mincho" w:hAnsi="Verdana" w:cs="Arial"/>
      <w:color w:val="000000"/>
      <w:kern w:val="0"/>
      <w:sz w:val="18"/>
      <w:szCs w:val="22"/>
      <w14:ligatures w14:val="none"/>
      <w14:numSpacing w14:val="tabular"/>
    </w:rPr>
  </w:style>
  <w:style w:type="paragraph" w:customStyle="1" w:styleId="68ADF1BAB88B484C9697DC67C9A4C1D66">
    <w:name w:val="68ADF1BAB88B484C9697DC67C9A4C1D66"/>
    <w:rsid w:val="009B74F0"/>
    <w:pPr>
      <w:spacing w:after="0" w:line="240" w:lineRule="exact"/>
    </w:pPr>
    <w:rPr>
      <w:rFonts w:ascii="Verdana" w:eastAsia="MS Mincho" w:hAnsi="Verdana" w:cs="Arial"/>
      <w:color w:val="000000"/>
      <w:kern w:val="0"/>
      <w:sz w:val="18"/>
      <w:szCs w:val="22"/>
      <w14:ligatures w14:val="none"/>
      <w14:numSpacing w14:val="tabular"/>
    </w:rPr>
  </w:style>
  <w:style w:type="paragraph" w:customStyle="1" w:styleId="E1200D698A1146CDB93C4A837EE966596">
    <w:name w:val="E1200D698A1146CDB93C4A837EE966596"/>
    <w:rsid w:val="009B74F0"/>
    <w:pPr>
      <w:spacing w:after="0" w:line="240" w:lineRule="exact"/>
    </w:pPr>
    <w:rPr>
      <w:rFonts w:ascii="Verdana" w:eastAsia="MS Mincho" w:hAnsi="Verdana" w:cs="Arial"/>
      <w:color w:val="000000"/>
      <w:kern w:val="0"/>
      <w:sz w:val="18"/>
      <w:szCs w:val="22"/>
      <w14:ligatures w14:val="none"/>
      <w14:numSpacing w14:val="tabular"/>
    </w:rPr>
  </w:style>
  <w:style w:type="paragraph" w:customStyle="1" w:styleId="F7A16E7B70C0414187CF3D6309EF97B56">
    <w:name w:val="F7A16E7B70C0414187CF3D6309EF97B56"/>
    <w:rsid w:val="009B74F0"/>
    <w:pPr>
      <w:spacing w:after="0" w:line="240" w:lineRule="exact"/>
    </w:pPr>
    <w:rPr>
      <w:rFonts w:ascii="Verdana" w:eastAsia="MS Mincho" w:hAnsi="Verdana" w:cs="Arial"/>
      <w:color w:val="000000"/>
      <w:kern w:val="0"/>
      <w:sz w:val="18"/>
      <w:szCs w:val="22"/>
      <w14:ligatures w14:val="none"/>
      <w14:numSpacing w14:val="tabular"/>
    </w:rPr>
  </w:style>
  <w:style w:type="paragraph" w:customStyle="1" w:styleId="9BB43A2BF880454F970BBC7B839B72576">
    <w:name w:val="9BB43A2BF880454F970BBC7B839B72576"/>
    <w:rsid w:val="009B74F0"/>
    <w:pPr>
      <w:spacing w:after="0" w:line="240" w:lineRule="exact"/>
    </w:pPr>
    <w:rPr>
      <w:rFonts w:ascii="Verdana" w:eastAsia="MS Mincho" w:hAnsi="Verdana" w:cs="Arial"/>
      <w:color w:val="000000"/>
      <w:kern w:val="0"/>
      <w:sz w:val="18"/>
      <w:szCs w:val="22"/>
      <w14:ligatures w14:val="none"/>
      <w14:numSpacing w14:val="tabular"/>
    </w:rPr>
  </w:style>
  <w:style w:type="paragraph" w:customStyle="1" w:styleId="80B96B4A73424DCDA71C07E38BDBABF0">
    <w:name w:val="80B96B4A73424DCDA71C07E38BDBABF0"/>
    <w:rsid w:val="009B74F0"/>
  </w:style>
  <w:style w:type="paragraph" w:customStyle="1" w:styleId="AB43D4169E534B7F842E1063BE945888">
    <w:name w:val="AB43D4169E534B7F842E1063BE945888"/>
    <w:rsid w:val="009B74F0"/>
  </w:style>
  <w:style w:type="paragraph" w:customStyle="1" w:styleId="C97DA1B3533D41828D167EEFDBC3D2D6">
    <w:name w:val="C97DA1B3533D41828D167EEFDBC3D2D6"/>
    <w:rsid w:val="009B74F0"/>
  </w:style>
  <w:style w:type="paragraph" w:customStyle="1" w:styleId="AB3389493E3E4DCDAD0FFDE779B8AB92">
    <w:name w:val="AB3389493E3E4DCDAD0FFDE779B8AB92"/>
    <w:rsid w:val="009B74F0"/>
  </w:style>
  <w:style w:type="paragraph" w:customStyle="1" w:styleId="9CFE4D1A3F5B44ED91F60F13DBA78876">
    <w:name w:val="9CFE4D1A3F5B44ED91F60F13DBA78876"/>
    <w:rsid w:val="009B74F0"/>
  </w:style>
  <w:style w:type="paragraph" w:customStyle="1" w:styleId="21E0B4CBF5574E3084645563B0C34323">
    <w:name w:val="21E0B4CBF5574E3084645563B0C34323"/>
    <w:rsid w:val="009B74F0"/>
  </w:style>
  <w:style w:type="paragraph" w:customStyle="1" w:styleId="A1A0CF8112FC42FBA1DF18037622C732">
    <w:name w:val="A1A0CF8112FC42FBA1DF18037622C732"/>
    <w:rsid w:val="009B74F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Benutzerdefiniert 20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1FF00"/>
      </a:accent1>
      <a:accent2>
        <a:srgbClr val="000000"/>
      </a:accent2>
      <a:accent3>
        <a:srgbClr val="575756"/>
      </a:accent3>
      <a:accent4>
        <a:srgbClr val="878787"/>
      </a:accent4>
      <a:accent5>
        <a:srgbClr val="B2B2B2"/>
      </a:accent5>
      <a:accent6>
        <a:srgbClr val="DADADA"/>
      </a:accent6>
      <a:hlink>
        <a:srgbClr val="0563C1"/>
      </a:hlink>
      <a:folHlink>
        <a:srgbClr val="954F72"/>
      </a:folHlink>
    </a:clrScheme>
    <a:fontScheme name="Benutzerdefiniert 53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2022-01-27T00:00:00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DEE922CE2DE4C4FBE8ED7A90469219F" ma:contentTypeVersion="18" ma:contentTypeDescription="Ein neues Dokument erstellen." ma:contentTypeScope="" ma:versionID="75967cbac83ba846c4c4c6821134a447">
  <xsd:schema xmlns:xsd="http://www.w3.org/2001/XMLSchema" xmlns:xs="http://www.w3.org/2001/XMLSchema" xmlns:p="http://schemas.microsoft.com/office/2006/metadata/properties" xmlns:ns2="2e2f2f45-6243-49bc-872c-71dc0c085aea" xmlns:ns3="2ef45b9a-aff2-4439-8324-60a28b4fb4c6" xmlns:ns4="55209c8b-b9bd-48dd-99ff-124d700036e0" targetNamespace="http://schemas.microsoft.com/office/2006/metadata/properties" ma:root="true" ma:fieldsID="36f0e08b324570422924df624c817a0a" ns2:_="" ns3:_="" ns4:_="">
    <xsd:import namespace="2e2f2f45-6243-49bc-872c-71dc0c085aea"/>
    <xsd:import namespace="2ef45b9a-aff2-4439-8324-60a28b4fb4c6"/>
    <xsd:import namespace="55209c8b-b9bd-48dd-99ff-124d700036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2:MediaServiceOCR" minOccurs="0"/>
                <xsd:element ref="ns2:MediaLengthInSeconds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2f2f45-6243-49bc-872c-71dc0c085a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303e5f12-fb9b-4f38-abbb-edc757a07a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f45b9a-aff2-4439-8324-60a28b4fb4c6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19b283bc-0ea2-4d5f-a1b8-a44363615c42}" ma:internalName="TaxCatchAll" ma:showField="CatchAllData" ma:web="2ef45b9a-aff2-4439-8324-60a28b4fb4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209c8b-b9bd-48dd-99ff-124d700036e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ef45b9a-aff2-4439-8324-60a28b4fb4c6" xsi:nil="true"/>
    <lcf76f155ced4ddcb4097134ff3c332f xmlns="2e2f2f45-6243-49bc-872c-71dc0c085aea">
      <Terms xmlns="http://schemas.microsoft.com/office/infopath/2007/PartnerControls"/>
    </lcf76f155ced4ddcb4097134ff3c332f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B9EA39A-F093-4C5F-9FB6-F929F06E3A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2D9248-A084-4CED-97EB-A6258E91A5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2f2f45-6243-49bc-872c-71dc0c085aea"/>
    <ds:schemaRef ds:uri="2ef45b9a-aff2-4439-8324-60a28b4fb4c6"/>
    <ds:schemaRef ds:uri="55209c8b-b9bd-48dd-99ff-124d700036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5FB42C-9B5D-48D4-8F91-116D8F0DFD8B}">
  <ds:schemaRefs>
    <ds:schemaRef ds:uri="http://schemas.microsoft.com/office/2006/metadata/properties"/>
    <ds:schemaRef ds:uri="http://schemas.microsoft.com/office/infopath/2007/PartnerControls"/>
    <ds:schemaRef ds:uri="2ef45b9a-aff2-4439-8324-60a28b4fb4c6"/>
    <ds:schemaRef ds:uri="2e2f2f45-6243-49bc-872c-71dc0c085aea"/>
  </ds:schemaRefs>
</ds:datastoreItem>
</file>

<file path=customXml/itemProps5.xml><?xml version="1.0" encoding="utf-8"?>
<ds:datastoreItem xmlns:ds="http://schemas.openxmlformats.org/officeDocument/2006/customXml" ds:itemID="{E3DD8D17-15D1-4231-8F7E-9CE27B05C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 EN Berichtvorlage</Template>
  <TotalTime>0</TotalTime>
  <Pages>3</Pages>
  <Words>823</Words>
  <Characters>5192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2XXXXX Bericht</vt:lpstr>
    </vt:vector>
  </TitlesOfParts>
  <Company>Energie Netzwerk GmbH</Company>
  <LinksUpToDate>false</LinksUpToDate>
  <CharactersWithSpaces>6003</CharactersWithSpaces>
  <SharedDoc>false</SharedDoc>
  <HLinks>
    <vt:vector size="54" baseType="variant">
      <vt:variant>
        <vt:i4>7471117</vt:i4>
      </vt:variant>
      <vt:variant>
        <vt:i4>0</vt:i4>
      </vt:variant>
      <vt:variant>
        <vt:i4>0</vt:i4>
      </vt:variant>
      <vt:variant>
        <vt:i4>5</vt:i4>
      </vt:variant>
      <vt:variant>
        <vt:lpwstr>mailto:info@energie-netzwerk.ch?subject=Analyse%20Thermografie-Bilder</vt:lpwstr>
      </vt:variant>
      <vt:variant>
        <vt:lpwstr/>
      </vt:variant>
      <vt:variant>
        <vt:i4>7340154</vt:i4>
      </vt:variant>
      <vt:variant>
        <vt:i4>21</vt:i4>
      </vt:variant>
      <vt:variant>
        <vt:i4>0</vt:i4>
      </vt:variant>
      <vt:variant>
        <vt:i4>5</vt:i4>
      </vt:variant>
      <vt:variant>
        <vt:lpwstr>http://www.energie-netzwerk.ch/</vt:lpwstr>
      </vt:variant>
      <vt:variant>
        <vt:lpwstr/>
      </vt:variant>
      <vt:variant>
        <vt:i4>458872</vt:i4>
      </vt:variant>
      <vt:variant>
        <vt:i4>18</vt:i4>
      </vt:variant>
      <vt:variant>
        <vt:i4>0</vt:i4>
      </vt:variant>
      <vt:variant>
        <vt:i4>5</vt:i4>
      </vt:variant>
      <vt:variant>
        <vt:lpwstr>mailto:info@energie-netzwerk.ch</vt:lpwstr>
      </vt:variant>
      <vt:variant>
        <vt:lpwstr/>
      </vt:variant>
      <vt:variant>
        <vt:i4>5898246</vt:i4>
      </vt:variant>
      <vt:variant>
        <vt:i4>15</vt:i4>
      </vt:variant>
      <vt:variant>
        <vt:i4>0</vt:i4>
      </vt:variant>
      <vt:variant>
        <vt:i4>5</vt:i4>
      </vt:variant>
      <vt:variant>
        <vt:lpwstr>tel:+41445005757</vt:lpwstr>
      </vt:variant>
      <vt:variant>
        <vt:lpwstr/>
      </vt:variant>
      <vt:variant>
        <vt:i4>1769521</vt:i4>
      </vt:variant>
      <vt:variant>
        <vt:i4>12</vt:i4>
      </vt:variant>
      <vt:variant>
        <vt:i4>0</vt:i4>
      </vt:variant>
      <vt:variant>
        <vt:i4>5</vt:i4>
      </vt:variant>
      <vt:variant>
        <vt:lpwstr>https://www.google.com/maps/place/Energie+Netzwerk+GmbH/@47.5037717,8.544785,17z/data=!3m1!4b1!4m6!3m5!1s0x479075b86fded157:0xc7caa069e4cf388a!8m2!3d47.5037681!4d8.5473599!16s%2Fg%2F1q6jj7zn9?entry=ttu</vt:lpwstr>
      </vt:variant>
      <vt:variant>
        <vt:lpwstr/>
      </vt:variant>
      <vt:variant>
        <vt:i4>7340154</vt:i4>
      </vt:variant>
      <vt:variant>
        <vt:i4>9</vt:i4>
      </vt:variant>
      <vt:variant>
        <vt:i4>0</vt:i4>
      </vt:variant>
      <vt:variant>
        <vt:i4>5</vt:i4>
      </vt:variant>
      <vt:variant>
        <vt:lpwstr>http://www.energie-netzwerk.ch/</vt:lpwstr>
      </vt:variant>
      <vt:variant>
        <vt:lpwstr/>
      </vt:variant>
      <vt:variant>
        <vt:i4>458872</vt:i4>
      </vt:variant>
      <vt:variant>
        <vt:i4>6</vt:i4>
      </vt:variant>
      <vt:variant>
        <vt:i4>0</vt:i4>
      </vt:variant>
      <vt:variant>
        <vt:i4>5</vt:i4>
      </vt:variant>
      <vt:variant>
        <vt:lpwstr>mailto:info@energie-netzwerk.ch</vt:lpwstr>
      </vt:variant>
      <vt:variant>
        <vt:lpwstr/>
      </vt:variant>
      <vt:variant>
        <vt:i4>5898246</vt:i4>
      </vt:variant>
      <vt:variant>
        <vt:i4>3</vt:i4>
      </vt:variant>
      <vt:variant>
        <vt:i4>0</vt:i4>
      </vt:variant>
      <vt:variant>
        <vt:i4>5</vt:i4>
      </vt:variant>
      <vt:variant>
        <vt:lpwstr>tel:+41445005757</vt:lpwstr>
      </vt:variant>
      <vt:variant>
        <vt:lpwstr/>
      </vt:variant>
      <vt:variant>
        <vt:i4>1769521</vt:i4>
      </vt:variant>
      <vt:variant>
        <vt:i4>0</vt:i4>
      </vt:variant>
      <vt:variant>
        <vt:i4>0</vt:i4>
      </vt:variant>
      <vt:variant>
        <vt:i4>5</vt:i4>
      </vt:variant>
      <vt:variant>
        <vt:lpwstr>https://www.google.com/maps/place/Energie+Netzwerk+GmbH/@47.5037717,8.544785,17z/data=!3m1!4b1!4m6!3m5!1s0x479075b86fded157:0xc7caa069e4cf388a!8m2!3d47.5037681!4d8.5473599!16s%2Fg%2F1q6jj7zn9?entry=ttu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2XXXXX Bericht</dc:title>
  <dc:subject/>
  <dc:creator>Sandra</dc:creator>
  <cp:keywords/>
  <dc:description/>
  <cp:lastModifiedBy>Sandra Eckert</cp:lastModifiedBy>
  <cp:revision>66</cp:revision>
  <cp:lastPrinted>2025-04-09T18:05:00Z</cp:lastPrinted>
  <dcterms:created xsi:type="dcterms:W3CDTF">2025-03-24T16:41:00Z</dcterms:created>
  <dcterms:modified xsi:type="dcterms:W3CDTF">2025-05-05T06:42:00Z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0x010100ADEE922CE2DE4C4FBE8ED7A90469219F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lpwstr/>
  </property>
</Properties>
</file>